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5B636" w14:textId="77777777" w:rsidR="00214386" w:rsidRPr="00214386" w:rsidRDefault="00214386" w:rsidP="00F83832">
      <w:r>
        <w:rPr>
          <w:noProof/>
          <w:lang w:eastAsia="en-GB"/>
        </w:rPr>
        <w:drawing>
          <wp:anchor distT="0" distB="0" distL="114300" distR="114300" simplePos="0" relativeHeight="251659264" behindDoc="1" locked="0" layoutInCell="1" allowOverlap="1" wp14:anchorId="4260CA67" wp14:editId="1641B18E">
            <wp:simplePos x="0" y="0"/>
            <wp:positionH relativeFrom="margin">
              <wp:posOffset>4331335</wp:posOffset>
            </wp:positionH>
            <wp:positionV relativeFrom="margin">
              <wp:align>top</wp:align>
            </wp:positionV>
            <wp:extent cx="1724660" cy="723900"/>
            <wp:effectExtent l="0" t="0" r="8890" b="0"/>
            <wp:wrapTopAndBottom/>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724660" cy="723900"/>
                    </a:xfrm>
                    <a:prstGeom prst="rect">
                      <a:avLst/>
                    </a:prstGeom>
                  </pic:spPr>
                </pic:pic>
              </a:graphicData>
            </a:graphic>
            <wp14:sizeRelH relativeFrom="margin">
              <wp14:pctWidth>0</wp14:pctWidth>
            </wp14:sizeRelH>
            <wp14:sizeRelV relativeFrom="margin">
              <wp14:pctHeight>0</wp14:pctHeight>
            </wp14:sizeRelV>
          </wp:anchor>
        </w:drawing>
      </w:r>
    </w:p>
    <w:p w14:paraId="21BBE19A" w14:textId="77777777" w:rsidR="00214386" w:rsidRPr="00214386" w:rsidRDefault="00214386" w:rsidP="00214386"/>
    <w:p w14:paraId="3FCA9C53" w14:textId="77777777" w:rsidR="00C7797B" w:rsidRDefault="00F35099" w:rsidP="00214386">
      <w:r>
        <w:rPr>
          <w:noProof/>
          <w:lang w:eastAsia="en-GB"/>
        </w:rPr>
        <w:drawing>
          <wp:anchor distT="0" distB="0" distL="114300" distR="114300" simplePos="0" relativeHeight="251660288" behindDoc="0" locked="0" layoutInCell="1" allowOverlap="1" wp14:anchorId="714549C8" wp14:editId="0A2C7C83">
            <wp:simplePos x="0" y="0"/>
            <wp:positionH relativeFrom="margin">
              <wp:posOffset>747508</wp:posOffset>
            </wp:positionH>
            <wp:positionV relativeFrom="margin">
              <wp:posOffset>1552575</wp:posOffset>
            </wp:positionV>
            <wp:extent cx="4233953" cy="1790700"/>
            <wp:effectExtent l="0" t="0" r="0" b="0"/>
            <wp:wrapNone/>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4233953"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DBF727" w14:textId="77777777" w:rsidR="00214386" w:rsidRDefault="00214386" w:rsidP="00214386"/>
    <w:p w14:paraId="43A570FA" w14:textId="77777777" w:rsidR="00214386" w:rsidRDefault="00214386" w:rsidP="00214386"/>
    <w:p w14:paraId="3CEC108B" w14:textId="77777777" w:rsidR="00214386" w:rsidRDefault="00214386" w:rsidP="00214386"/>
    <w:p w14:paraId="474389A6" w14:textId="77777777" w:rsidR="00214386" w:rsidRDefault="00214386" w:rsidP="00214386"/>
    <w:p w14:paraId="05048764" w14:textId="77777777" w:rsidR="00214386" w:rsidRDefault="00214386" w:rsidP="00214386"/>
    <w:p w14:paraId="19CAB1E4" w14:textId="77777777" w:rsidR="00214386" w:rsidRDefault="00214386" w:rsidP="00214386"/>
    <w:p w14:paraId="101731E7" w14:textId="6E8681A1" w:rsidR="00214386" w:rsidRDefault="00214386" w:rsidP="00214386"/>
    <w:p w14:paraId="3927E9C3" w14:textId="0AC844DD" w:rsidR="00D13CCA" w:rsidRDefault="00D13CCA" w:rsidP="00214386"/>
    <w:p w14:paraId="40068563" w14:textId="77777777" w:rsidR="006A512E" w:rsidRDefault="006A512E" w:rsidP="00214386"/>
    <w:p w14:paraId="64E215A0" w14:textId="1411E42D" w:rsidR="00282B9A" w:rsidRPr="00612F74" w:rsidRDefault="00E6798C" w:rsidP="00282B9A">
      <w:pPr>
        <w:pStyle w:val="PolicyTitle"/>
      </w:pPr>
      <w:r>
        <w:t>Subject Access Request Form</w:t>
      </w:r>
    </w:p>
    <w:p w14:paraId="5064897E" w14:textId="77777777" w:rsidR="00214386" w:rsidRDefault="00214386" w:rsidP="00282B9A">
      <w:pPr>
        <w:pStyle w:val="PolicyDate"/>
      </w:pPr>
    </w:p>
    <w:tbl>
      <w:tblPr>
        <w:tblStyle w:val="TableGrid"/>
        <w:tblW w:w="0" w:type="auto"/>
        <w:jc w:val="center"/>
        <w:tblBorders>
          <w:insideH w:val="none" w:sz="0" w:space="0" w:color="auto"/>
          <w:insideV w:val="none" w:sz="0" w:space="0" w:color="auto"/>
        </w:tblBorders>
        <w:tblLook w:val="04A0" w:firstRow="1" w:lastRow="0" w:firstColumn="1" w:lastColumn="0" w:noHBand="0" w:noVBand="1"/>
      </w:tblPr>
      <w:tblGrid>
        <w:gridCol w:w="1271"/>
        <w:gridCol w:w="3827"/>
        <w:gridCol w:w="2410"/>
      </w:tblGrid>
      <w:tr w:rsidR="00396B6F" w14:paraId="033C3641" w14:textId="77777777" w:rsidTr="00562411">
        <w:trPr>
          <w:trHeight w:val="495"/>
          <w:jc w:val="center"/>
        </w:trPr>
        <w:tc>
          <w:tcPr>
            <w:tcW w:w="1271" w:type="dxa"/>
            <w:vAlign w:val="center"/>
          </w:tcPr>
          <w:p w14:paraId="1F546FDC" w14:textId="4FD5F796" w:rsidR="00396B6F" w:rsidRDefault="00396B6F" w:rsidP="00562411">
            <w:r>
              <w:t>Version:</w:t>
            </w:r>
          </w:p>
        </w:tc>
        <w:tc>
          <w:tcPr>
            <w:tcW w:w="6237" w:type="dxa"/>
            <w:gridSpan w:val="2"/>
            <w:vAlign w:val="center"/>
          </w:tcPr>
          <w:p w14:paraId="05540479" w14:textId="77777777" w:rsidR="00396B6F" w:rsidRPr="001E3C63" w:rsidRDefault="00396B6F" w:rsidP="00562411">
            <w:pPr>
              <w:rPr>
                <w:b/>
              </w:rPr>
            </w:pPr>
          </w:p>
        </w:tc>
      </w:tr>
      <w:tr w:rsidR="00396B6F" w14:paraId="10C84406" w14:textId="77777777" w:rsidTr="00562411">
        <w:trPr>
          <w:trHeight w:val="522"/>
          <w:jc w:val="center"/>
        </w:trPr>
        <w:tc>
          <w:tcPr>
            <w:tcW w:w="7508" w:type="dxa"/>
            <w:gridSpan w:val="3"/>
            <w:vAlign w:val="center"/>
          </w:tcPr>
          <w:p w14:paraId="37FA1A1B" w14:textId="77777777" w:rsidR="00396B6F" w:rsidRPr="001E3C63" w:rsidRDefault="00396B6F" w:rsidP="00562411">
            <w:pPr>
              <w:rPr>
                <w:szCs w:val="24"/>
              </w:rPr>
            </w:pPr>
          </w:p>
        </w:tc>
      </w:tr>
      <w:tr w:rsidR="00396B6F" w14:paraId="12B9894E" w14:textId="77777777" w:rsidTr="00562411">
        <w:trPr>
          <w:trHeight w:val="495"/>
          <w:jc w:val="center"/>
        </w:trPr>
        <w:tc>
          <w:tcPr>
            <w:tcW w:w="5098" w:type="dxa"/>
            <w:gridSpan w:val="2"/>
            <w:vAlign w:val="center"/>
          </w:tcPr>
          <w:p w14:paraId="6DE645DC" w14:textId="6FA06DB7" w:rsidR="00396B6F" w:rsidRPr="001E3C63" w:rsidRDefault="00396B6F" w:rsidP="00562411">
            <w:pPr>
              <w:rPr>
                <w:rFonts w:ascii="Matura MT Script Capitals" w:hAnsi="Matura MT Script Capitals"/>
                <w:b/>
                <w:bCs/>
                <w:szCs w:val="24"/>
              </w:rPr>
            </w:pPr>
            <w:r>
              <w:rPr>
                <w:szCs w:val="24"/>
              </w:rPr>
              <w:t xml:space="preserve">Reviewed by thew DPO </w:t>
            </w:r>
          </w:p>
        </w:tc>
        <w:tc>
          <w:tcPr>
            <w:tcW w:w="2410" w:type="dxa"/>
            <w:vAlign w:val="center"/>
          </w:tcPr>
          <w:p w14:paraId="36130527" w14:textId="3E5AA34D" w:rsidR="00396B6F" w:rsidRDefault="00396B6F" w:rsidP="00562411">
            <w:r>
              <w:rPr>
                <w:b/>
              </w:rPr>
              <w:t xml:space="preserve">Date </w:t>
            </w:r>
            <w:r w:rsidR="00557B3B">
              <w:rPr>
                <w:b/>
              </w:rPr>
              <w:t>September 2024</w:t>
            </w:r>
          </w:p>
        </w:tc>
      </w:tr>
      <w:tr w:rsidR="00396B6F" w14:paraId="49D6ABBF" w14:textId="77777777" w:rsidTr="00562411">
        <w:trPr>
          <w:trHeight w:val="495"/>
          <w:jc w:val="center"/>
        </w:trPr>
        <w:tc>
          <w:tcPr>
            <w:tcW w:w="5098" w:type="dxa"/>
            <w:gridSpan w:val="2"/>
            <w:vAlign w:val="center"/>
          </w:tcPr>
          <w:p w14:paraId="72D52A88" w14:textId="63D97D33" w:rsidR="00396B6F" w:rsidRDefault="00396B6F" w:rsidP="00562411">
            <w:r w:rsidRPr="00DA3328">
              <w:rPr>
                <w:szCs w:val="24"/>
              </w:rPr>
              <w:t>To be reviewed</w:t>
            </w:r>
            <w:r>
              <w:rPr>
                <w:szCs w:val="24"/>
              </w:rPr>
              <w:t xml:space="preserve"> </w:t>
            </w:r>
            <w:r w:rsidRPr="00DA3328">
              <w:rPr>
                <w:szCs w:val="24"/>
              </w:rPr>
              <w:t xml:space="preserve">every </w:t>
            </w:r>
            <w:r>
              <w:rPr>
                <w:szCs w:val="24"/>
              </w:rPr>
              <w:t>3</w:t>
            </w:r>
            <w:r w:rsidRPr="00DA3328">
              <w:rPr>
                <w:szCs w:val="24"/>
              </w:rPr>
              <w:t xml:space="preserve"> years</w:t>
            </w:r>
          </w:p>
        </w:tc>
        <w:tc>
          <w:tcPr>
            <w:tcW w:w="2410" w:type="dxa"/>
            <w:vAlign w:val="center"/>
          </w:tcPr>
          <w:p w14:paraId="76CDA242" w14:textId="440BB0B7" w:rsidR="00396B6F" w:rsidRDefault="00396B6F" w:rsidP="00562411">
            <w:r>
              <w:rPr>
                <w:b/>
              </w:rPr>
              <w:t>Date 29.06.202</w:t>
            </w:r>
            <w:r w:rsidR="00D04F5A">
              <w:rPr>
                <w:b/>
              </w:rPr>
              <w:t>7</w:t>
            </w:r>
          </w:p>
        </w:tc>
      </w:tr>
    </w:tbl>
    <w:p w14:paraId="3BFB95F8" w14:textId="72BD79A4" w:rsidR="00214386" w:rsidRDefault="00214386" w:rsidP="00214386">
      <w:pPr>
        <w:pStyle w:val="PolicyDate"/>
      </w:pPr>
    </w:p>
    <w:p w14:paraId="3DB513D9" w14:textId="77777777" w:rsidR="001E3C63" w:rsidRDefault="001E3C63" w:rsidP="001E3C63"/>
    <w:p w14:paraId="66C753FB" w14:textId="77777777" w:rsidR="00282B9A" w:rsidRDefault="00282B9A" w:rsidP="001E3C63"/>
    <w:p w14:paraId="73282400" w14:textId="77777777" w:rsidR="001E3C63" w:rsidRDefault="001E3C63">
      <w:r>
        <w:br w:type="page"/>
      </w:r>
    </w:p>
    <w:sdt>
      <w:sdtPr>
        <w:rPr>
          <w:rFonts w:eastAsiaTheme="minorHAnsi" w:cstheme="minorBidi"/>
          <w:b w:val="0"/>
          <w:noProof/>
          <w:color w:val="auto"/>
          <w:szCs w:val="22"/>
          <w:lang w:val="en-GB"/>
        </w:rPr>
        <w:id w:val="-1021085147"/>
        <w:docPartObj>
          <w:docPartGallery w:val="Table of Contents"/>
          <w:docPartUnique/>
        </w:docPartObj>
      </w:sdtPr>
      <w:sdtContent>
        <w:p w14:paraId="65FA08E3" w14:textId="77777777" w:rsidR="001F2604" w:rsidRPr="00C05D29" w:rsidRDefault="001F2604" w:rsidP="00F817D7">
          <w:pPr>
            <w:pStyle w:val="TOCHeading"/>
          </w:pPr>
          <w:r w:rsidRPr="00C05D29">
            <w:t>Contents</w:t>
          </w:r>
        </w:p>
        <w:p w14:paraId="4868C457" w14:textId="2AD5B39D" w:rsidR="000560B7" w:rsidRDefault="00000C05">
          <w:pPr>
            <w:pStyle w:val="TOC1"/>
            <w:rPr>
              <w:rFonts w:asciiTheme="minorHAnsi" w:eastAsiaTheme="minorEastAsia" w:hAnsiTheme="minorHAnsi"/>
              <w:noProof/>
              <w:sz w:val="22"/>
              <w:lang w:eastAsia="en-GB"/>
            </w:rPr>
          </w:pPr>
          <w:r>
            <w:rPr>
              <w:b/>
              <w:bCs/>
              <w:szCs w:val="24"/>
            </w:rPr>
            <w:fldChar w:fldCharType="begin"/>
          </w:r>
          <w:r>
            <w:rPr>
              <w:b/>
              <w:bCs/>
              <w:szCs w:val="24"/>
            </w:rPr>
            <w:instrText xml:space="preserve"> TOC \o "1-3" \h \z \u </w:instrText>
          </w:r>
          <w:r>
            <w:rPr>
              <w:b/>
              <w:bCs/>
              <w:szCs w:val="24"/>
            </w:rPr>
            <w:fldChar w:fldCharType="separate"/>
          </w:r>
          <w:hyperlink w:anchor="_Toc119677473" w:history="1">
            <w:r w:rsidR="000560B7" w:rsidRPr="00284C3E">
              <w:rPr>
                <w:rStyle w:val="Hyperlink"/>
                <w:noProof/>
              </w:rPr>
              <w:t>1.</w:t>
            </w:r>
            <w:r w:rsidR="000560B7">
              <w:rPr>
                <w:rFonts w:asciiTheme="minorHAnsi" w:eastAsiaTheme="minorEastAsia" w:hAnsiTheme="minorHAnsi"/>
                <w:noProof/>
                <w:sz w:val="22"/>
                <w:lang w:eastAsia="en-GB"/>
              </w:rPr>
              <w:tab/>
            </w:r>
            <w:r w:rsidR="000560B7" w:rsidRPr="00284C3E">
              <w:rPr>
                <w:rStyle w:val="Hyperlink"/>
                <w:noProof/>
              </w:rPr>
              <w:t>Details</w:t>
            </w:r>
            <w:r w:rsidR="000560B7">
              <w:rPr>
                <w:noProof/>
                <w:webHidden/>
              </w:rPr>
              <w:tab/>
            </w:r>
            <w:r w:rsidR="000560B7">
              <w:rPr>
                <w:noProof/>
                <w:webHidden/>
              </w:rPr>
              <w:fldChar w:fldCharType="begin"/>
            </w:r>
            <w:r w:rsidR="000560B7">
              <w:rPr>
                <w:noProof/>
                <w:webHidden/>
              </w:rPr>
              <w:instrText xml:space="preserve"> PAGEREF _Toc119677473 \h </w:instrText>
            </w:r>
            <w:r w:rsidR="000560B7">
              <w:rPr>
                <w:noProof/>
                <w:webHidden/>
              </w:rPr>
            </w:r>
            <w:r w:rsidR="000560B7">
              <w:rPr>
                <w:noProof/>
                <w:webHidden/>
              </w:rPr>
              <w:fldChar w:fldCharType="separate"/>
            </w:r>
            <w:r w:rsidR="005A35F7">
              <w:rPr>
                <w:noProof/>
                <w:webHidden/>
              </w:rPr>
              <w:t>3</w:t>
            </w:r>
            <w:r w:rsidR="000560B7">
              <w:rPr>
                <w:noProof/>
                <w:webHidden/>
              </w:rPr>
              <w:fldChar w:fldCharType="end"/>
            </w:r>
          </w:hyperlink>
        </w:p>
        <w:p w14:paraId="7641175E" w14:textId="4E48B411" w:rsidR="000560B7" w:rsidRDefault="000560B7">
          <w:pPr>
            <w:pStyle w:val="TOC1"/>
            <w:rPr>
              <w:rFonts w:asciiTheme="minorHAnsi" w:eastAsiaTheme="minorEastAsia" w:hAnsiTheme="minorHAnsi"/>
              <w:noProof/>
              <w:sz w:val="22"/>
              <w:lang w:eastAsia="en-GB"/>
            </w:rPr>
          </w:pPr>
          <w:hyperlink w:anchor="_Toc119677474" w:history="1">
            <w:r w:rsidRPr="00284C3E">
              <w:rPr>
                <w:rStyle w:val="Hyperlink"/>
                <w:noProof/>
              </w:rPr>
              <w:t>2.</w:t>
            </w:r>
            <w:r>
              <w:rPr>
                <w:rFonts w:asciiTheme="minorHAnsi" w:eastAsiaTheme="minorEastAsia" w:hAnsiTheme="minorHAnsi"/>
                <w:noProof/>
                <w:sz w:val="22"/>
                <w:lang w:eastAsia="en-GB"/>
              </w:rPr>
              <w:tab/>
            </w:r>
            <w:r w:rsidRPr="00284C3E">
              <w:rPr>
                <w:rStyle w:val="Hyperlink"/>
                <w:noProof/>
              </w:rPr>
              <w:t>Acting on behalf of</w:t>
            </w:r>
            <w:r>
              <w:rPr>
                <w:noProof/>
                <w:webHidden/>
              </w:rPr>
              <w:tab/>
            </w:r>
            <w:r>
              <w:rPr>
                <w:noProof/>
                <w:webHidden/>
              </w:rPr>
              <w:fldChar w:fldCharType="begin"/>
            </w:r>
            <w:r>
              <w:rPr>
                <w:noProof/>
                <w:webHidden/>
              </w:rPr>
              <w:instrText xml:space="preserve"> PAGEREF _Toc119677474 \h </w:instrText>
            </w:r>
            <w:r>
              <w:rPr>
                <w:noProof/>
                <w:webHidden/>
              </w:rPr>
            </w:r>
            <w:r>
              <w:rPr>
                <w:noProof/>
                <w:webHidden/>
              </w:rPr>
              <w:fldChar w:fldCharType="separate"/>
            </w:r>
            <w:r w:rsidR="005A35F7">
              <w:rPr>
                <w:noProof/>
                <w:webHidden/>
              </w:rPr>
              <w:t>6</w:t>
            </w:r>
            <w:r>
              <w:rPr>
                <w:noProof/>
                <w:webHidden/>
              </w:rPr>
              <w:fldChar w:fldCharType="end"/>
            </w:r>
          </w:hyperlink>
        </w:p>
        <w:p w14:paraId="3A2A6237" w14:textId="2C0A275D" w:rsidR="000560B7" w:rsidRDefault="000560B7">
          <w:pPr>
            <w:pStyle w:val="TOC1"/>
            <w:rPr>
              <w:rFonts w:asciiTheme="minorHAnsi" w:eastAsiaTheme="minorEastAsia" w:hAnsiTheme="minorHAnsi"/>
              <w:noProof/>
              <w:sz w:val="22"/>
              <w:lang w:eastAsia="en-GB"/>
            </w:rPr>
          </w:pPr>
          <w:hyperlink w:anchor="_Toc119677475" w:history="1">
            <w:r w:rsidRPr="00284C3E">
              <w:rPr>
                <w:rStyle w:val="Hyperlink"/>
                <w:noProof/>
              </w:rPr>
              <w:t>3.</w:t>
            </w:r>
            <w:r>
              <w:rPr>
                <w:rFonts w:asciiTheme="minorHAnsi" w:eastAsiaTheme="minorEastAsia" w:hAnsiTheme="minorHAnsi"/>
                <w:noProof/>
                <w:sz w:val="22"/>
                <w:lang w:eastAsia="en-GB"/>
              </w:rPr>
              <w:tab/>
            </w:r>
            <w:r w:rsidRPr="00284C3E">
              <w:rPr>
                <w:rStyle w:val="Hyperlink"/>
                <w:noProof/>
              </w:rPr>
              <w:t>Details</w:t>
            </w:r>
            <w:r>
              <w:rPr>
                <w:noProof/>
                <w:webHidden/>
              </w:rPr>
              <w:tab/>
            </w:r>
            <w:r>
              <w:rPr>
                <w:noProof/>
                <w:webHidden/>
              </w:rPr>
              <w:fldChar w:fldCharType="begin"/>
            </w:r>
            <w:r>
              <w:rPr>
                <w:noProof/>
                <w:webHidden/>
              </w:rPr>
              <w:instrText xml:space="preserve"> PAGEREF _Toc119677475 \h </w:instrText>
            </w:r>
            <w:r>
              <w:rPr>
                <w:noProof/>
                <w:webHidden/>
              </w:rPr>
            </w:r>
            <w:r>
              <w:rPr>
                <w:noProof/>
                <w:webHidden/>
              </w:rPr>
              <w:fldChar w:fldCharType="separate"/>
            </w:r>
            <w:r w:rsidR="005A35F7">
              <w:rPr>
                <w:noProof/>
                <w:webHidden/>
              </w:rPr>
              <w:t>7</w:t>
            </w:r>
            <w:r>
              <w:rPr>
                <w:noProof/>
                <w:webHidden/>
              </w:rPr>
              <w:fldChar w:fldCharType="end"/>
            </w:r>
          </w:hyperlink>
        </w:p>
        <w:p w14:paraId="43FF0E8B" w14:textId="0706B592" w:rsidR="006A512E" w:rsidRDefault="00000C05" w:rsidP="006A512E">
          <w:pPr>
            <w:pStyle w:val="TOCContent"/>
            <w:rPr>
              <w:b/>
              <w:bCs/>
              <w:szCs w:val="24"/>
            </w:rPr>
          </w:pPr>
          <w:r>
            <w:rPr>
              <w:b/>
              <w:bCs/>
              <w:szCs w:val="24"/>
            </w:rPr>
            <w:fldChar w:fldCharType="end"/>
          </w:r>
        </w:p>
        <w:p w14:paraId="7B918C21" w14:textId="3A1B4A52" w:rsidR="00C13A7C" w:rsidRPr="00576E6A" w:rsidRDefault="00000000" w:rsidP="006A512E">
          <w:pPr>
            <w:pStyle w:val="TOCContent"/>
          </w:pPr>
        </w:p>
      </w:sdtContent>
    </w:sdt>
    <w:p w14:paraId="19B9DB28" w14:textId="77777777" w:rsidR="00C13A7C" w:rsidRPr="00576E6A" w:rsidRDefault="00C13A7C" w:rsidP="006A512E">
      <w:pPr>
        <w:jc w:val="both"/>
      </w:pPr>
      <w:r w:rsidRPr="00576E6A">
        <w:t xml:space="preserve">The Data Protection Act 2018 provides you, the data subject, with a right to receive a copy of the data/information we hold about you or to authorise someone to act on your behalf.  Please complete this form if you wish to make a request for your data. Your request will normally be processed within one calendar month upon receipt of a fully completed form and proof of identity. </w:t>
      </w:r>
    </w:p>
    <w:p w14:paraId="0A19491A" w14:textId="77777777" w:rsidR="00C13A7C" w:rsidRDefault="00C13A7C" w:rsidP="006A512E">
      <w:pPr>
        <w:jc w:val="both"/>
      </w:pPr>
      <w:r w:rsidRPr="00576E6A">
        <w:rPr>
          <w:u w:val="single"/>
        </w:rPr>
        <w:t>Proof of identity</w:t>
      </w:r>
      <w:r w:rsidRPr="00576E6A">
        <w:t xml:space="preserve">: We require proof of your identity before we can disclose personal data. Proof of your identity should include a copy of a document such as your birth certificate, passport, driving licence, official letter addressed to you at your address e.g. bank statement, recent utilities bill or council tax bill. The document should include your name, date of birth and current address. If you have changed your name, please supply relevant documents evidencing the change.    </w:t>
      </w:r>
    </w:p>
    <w:p w14:paraId="07162D6F" w14:textId="77777777" w:rsidR="00C13A7C" w:rsidRDefault="00C13A7C" w:rsidP="006A512E">
      <w:pPr>
        <w:jc w:val="both"/>
      </w:pPr>
    </w:p>
    <w:p w14:paraId="78D9BDA2" w14:textId="77777777" w:rsidR="00C13A7C" w:rsidRDefault="00C13A7C" w:rsidP="006A512E">
      <w:pPr>
        <w:jc w:val="both"/>
      </w:pPr>
    </w:p>
    <w:p w14:paraId="544CE689" w14:textId="77777777" w:rsidR="00C13A7C" w:rsidRDefault="00C13A7C" w:rsidP="006A512E">
      <w:pPr>
        <w:jc w:val="both"/>
      </w:pPr>
    </w:p>
    <w:p w14:paraId="25350B2F" w14:textId="77777777" w:rsidR="00C13A7C" w:rsidRDefault="00C13A7C" w:rsidP="006A512E">
      <w:pPr>
        <w:jc w:val="both"/>
      </w:pPr>
    </w:p>
    <w:p w14:paraId="7EFAD5C0" w14:textId="77777777" w:rsidR="00C13A7C" w:rsidRDefault="00C13A7C" w:rsidP="006A512E">
      <w:pPr>
        <w:jc w:val="both"/>
      </w:pPr>
    </w:p>
    <w:p w14:paraId="77E7121F" w14:textId="77777777" w:rsidR="00C13A7C" w:rsidRDefault="00C13A7C" w:rsidP="006A512E">
      <w:pPr>
        <w:jc w:val="both"/>
      </w:pPr>
    </w:p>
    <w:p w14:paraId="76AF1456" w14:textId="77777777" w:rsidR="00C13A7C" w:rsidRDefault="00C13A7C" w:rsidP="006A512E">
      <w:pPr>
        <w:jc w:val="both"/>
      </w:pPr>
    </w:p>
    <w:p w14:paraId="35AC28CB" w14:textId="77777777" w:rsidR="00C13A7C" w:rsidRDefault="00C13A7C" w:rsidP="006A512E">
      <w:pPr>
        <w:jc w:val="both"/>
      </w:pPr>
    </w:p>
    <w:p w14:paraId="28A5CFD6" w14:textId="77777777" w:rsidR="00C13A7C" w:rsidRDefault="00C13A7C" w:rsidP="006A512E">
      <w:pPr>
        <w:jc w:val="both"/>
      </w:pPr>
    </w:p>
    <w:p w14:paraId="7C230148" w14:textId="77777777" w:rsidR="00C13A7C" w:rsidRDefault="00C13A7C" w:rsidP="006A512E">
      <w:pPr>
        <w:jc w:val="both"/>
      </w:pPr>
    </w:p>
    <w:p w14:paraId="65F51E5D" w14:textId="77777777" w:rsidR="00C13A7C" w:rsidRDefault="00C13A7C" w:rsidP="006A512E">
      <w:pPr>
        <w:jc w:val="both"/>
      </w:pPr>
    </w:p>
    <w:p w14:paraId="079AD5B1" w14:textId="77777777" w:rsidR="00C13A7C" w:rsidRDefault="00C13A7C" w:rsidP="006A512E">
      <w:pPr>
        <w:jc w:val="both"/>
      </w:pPr>
    </w:p>
    <w:p w14:paraId="5A049D19" w14:textId="77777777" w:rsidR="00C13A7C" w:rsidRDefault="00C13A7C" w:rsidP="006A512E">
      <w:pPr>
        <w:jc w:val="both"/>
      </w:pPr>
    </w:p>
    <w:p w14:paraId="7E0BB1F4" w14:textId="77777777" w:rsidR="00C13A7C" w:rsidRDefault="00C13A7C" w:rsidP="006A512E">
      <w:pPr>
        <w:jc w:val="both"/>
      </w:pPr>
    </w:p>
    <w:p w14:paraId="21B6D0BC" w14:textId="77777777" w:rsidR="00C13A7C" w:rsidRDefault="00C13A7C" w:rsidP="006A512E">
      <w:pPr>
        <w:jc w:val="both"/>
      </w:pPr>
    </w:p>
    <w:p w14:paraId="2A36D09A" w14:textId="31BAE00E" w:rsidR="00C13A7C" w:rsidRDefault="00781813" w:rsidP="00781813">
      <w:pPr>
        <w:pStyle w:val="PolicyLevel1"/>
      </w:pPr>
      <w:bookmarkStart w:id="0" w:name="_Toc119677473"/>
      <w:r>
        <w:lastRenderedPageBreak/>
        <w:t>Details</w:t>
      </w:r>
      <w:bookmarkEnd w:id="0"/>
    </w:p>
    <w:p w14:paraId="0D9786B5" w14:textId="77777777" w:rsidR="002751E5" w:rsidRDefault="002751E5" w:rsidP="003C29D1">
      <w:pPr>
        <w:spacing w:after="0"/>
      </w:pPr>
      <w:r>
        <w:t>Please compete the request on the following links dependant on which</w:t>
      </w:r>
    </w:p>
    <w:p w14:paraId="2DC441A0" w14:textId="029EF7E3" w:rsidR="002751E5" w:rsidRDefault="002751E5" w:rsidP="003C29D1">
      <w:pPr>
        <w:spacing w:after="0"/>
      </w:pPr>
      <w:r>
        <w:t>school you are requesting from</w:t>
      </w:r>
      <w:r w:rsidR="003C29D1">
        <w:t xml:space="preserve"> (or complete the form)</w:t>
      </w:r>
      <w:r w:rsidR="009308BA">
        <w:t>:</w:t>
      </w:r>
    </w:p>
    <w:p w14:paraId="00683A5E" w14:textId="77777777" w:rsidR="00F35309" w:rsidRDefault="00F35309" w:rsidP="002751E5"/>
    <w:p w14:paraId="519BE442" w14:textId="77777777" w:rsidR="009A51B6" w:rsidRDefault="00F35309" w:rsidP="00F35309">
      <w:r>
        <w:t xml:space="preserve">Calthorpe Academy - </w:t>
      </w:r>
      <w:hyperlink r:id="rId14" w:history="1">
        <w:r>
          <w:rPr>
            <w:rStyle w:val="Hyperlink"/>
          </w:rPr>
          <w:t>https://app.jedu.tclhosting.co.uk/secure/information-request/$2y$10$0wQdxzOOGDvP5adq0h5BPuOxCnHILAsDZniqxHob9NjJ0DTgo0XR6</w:t>
        </w:r>
      </w:hyperlink>
      <w:r>
        <w:t xml:space="preserve"> (SAR) </w:t>
      </w:r>
    </w:p>
    <w:p w14:paraId="2FF88344" w14:textId="299FA9F7" w:rsidR="00F35309" w:rsidRDefault="009A51B6" w:rsidP="00F35309">
      <w:pPr>
        <w:rPr>
          <w:rFonts w:ascii="Calibri" w:hAnsi="Calibri"/>
          <w:sz w:val="22"/>
        </w:rPr>
      </w:pPr>
      <w:hyperlink r:id="rId15" w:history="1">
        <w:r w:rsidRPr="00CA7C82">
          <w:rPr>
            <w:rStyle w:val="Hyperlink"/>
          </w:rPr>
          <w:t>https://app.jedu.tclhosting.co.uk/secure/information-request/$2y$10$DzHrn52bpr56GE8SspYbj97tdqlAYlvpDdnaMaDHJeUCZ1SAIw36m</w:t>
        </w:r>
      </w:hyperlink>
      <w:r w:rsidR="00F35309">
        <w:t xml:space="preserve"> (FOI) </w:t>
      </w:r>
    </w:p>
    <w:p w14:paraId="5B877978" w14:textId="77777777" w:rsidR="009A51B6" w:rsidRDefault="00F35309" w:rsidP="00F35309">
      <w:r>
        <w:t xml:space="preserve">Kingsbury Academy - </w:t>
      </w:r>
      <w:hyperlink r:id="rId16" w:history="1">
        <w:r>
          <w:rPr>
            <w:rStyle w:val="Hyperlink"/>
          </w:rPr>
          <w:t>https://app.jedu.tclhosting.co.uk/secure/information-request/$2y$10$Z34VHtR9sariiEX4dMciFu13kKbBIFTFvA2YOULuN33bPstzGHLEu</w:t>
        </w:r>
      </w:hyperlink>
      <w:r>
        <w:t xml:space="preserve"> (SAR) </w:t>
      </w:r>
    </w:p>
    <w:p w14:paraId="121BD5F4" w14:textId="1C0CE44E" w:rsidR="00B82482" w:rsidRDefault="009A51B6" w:rsidP="00F35309">
      <w:hyperlink r:id="rId17" w:history="1">
        <w:r w:rsidRPr="00CA7C82">
          <w:rPr>
            <w:rStyle w:val="Hyperlink"/>
          </w:rPr>
          <w:t>https://app.jedu.tclhosting.co.uk/secure/information-request/$2y$10$HKgzArTaAUFFr0Vjep4dZOmPY6jLP7CzNdFf0dE3qiEz5V2hRdPTe</w:t>
        </w:r>
      </w:hyperlink>
      <w:r w:rsidR="00F35309">
        <w:t xml:space="preserve"> (FOI)</w:t>
      </w:r>
    </w:p>
    <w:p w14:paraId="503683FD" w14:textId="77777777" w:rsidR="009A51B6" w:rsidRDefault="00B82482" w:rsidP="00B82482">
      <w:r>
        <w:t xml:space="preserve">Corley Academy - </w:t>
      </w:r>
      <w:hyperlink r:id="rId18" w:history="1">
        <w:r w:rsidR="009A51B6" w:rsidRPr="00CA7C82">
          <w:rPr>
            <w:rStyle w:val="Hyperlink"/>
          </w:rPr>
          <w:t>https://app.jedu.tclhosting.co.uk/secure/information-request/$2y$10$UCxpdQU1m4mmAaFyUJmuyeUtMG5TD9LebcV8o9sDyRLkj5yZFkGqG</w:t>
        </w:r>
      </w:hyperlink>
      <w:r>
        <w:t xml:space="preserve"> (SAR)</w:t>
      </w:r>
      <w:r w:rsidR="009A51B6" w:rsidRPr="009A51B6">
        <w:t xml:space="preserve"> </w:t>
      </w:r>
    </w:p>
    <w:p w14:paraId="7A108E3E" w14:textId="6CA6EA72" w:rsidR="00B82482" w:rsidRPr="009A51B6" w:rsidRDefault="009A51B6" w:rsidP="00F35309">
      <w:pPr>
        <w:rPr>
          <w:rFonts w:ascii="Calibri" w:hAnsi="Calibri"/>
          <w:sz w:val="22"/>
        </w:rPr>
      </w:pPr>
      <w:hyperlink r:id="rId19" w:history="1">
        <w:r w:rsidRPr="00CA7C82">
          <w:rPr>
            <w:rStyle w:val="Hyperlink"/>
          </w:rPr>
          <w:t>https://app.jedu.tclhosting.co.uk/secure/information-request/$2y$10$qu0Pc6fBPnLlg5f6cf1yw55Mj8YHwvD4jZfpsnLfkWxTPr5NStXxm</w:t>
        </w:r>
      </w:hyperlink>
      <w:r>
        <w:t xml:space="preserve"> (FOI)</w:t>
      </w:r>
    </w:p>
    <w:p w14:paraId="0BE03B7F" w14:textId="77777777" w:rsidR="009A51B6" w:rsidRDefault="002D42C9" w:rsidP="00F35309">
      <w:pPr>
        <w:spacing w:after="0" w:line="240" w:lineRule="auto"/>
        <w:rPr>
          <w:rFonts w:eastAsia="Times New Roman"/>
        </w:rPr>
      </w:pPr>
      <w:r w:rsidRPr="00F35309">
        <w:rPr>
          <w:rFonts w:eastAsia="Times New Roman"/>
        </w:rPr>
        <w:t xml:space="preserve">Mary Elliot Academy - </w:t>
      </w:r>
      <w:hyperlink r:id="rId20" w:history="1">
        <w:r w:rsidRPr="00F35309">
          <w:rPr>
            <w:rStyle w:val="Hyperlink"/>
            <w:rFonts w:eastAsia="Times New Roman"/>
          </w:rPr>
          <w:t>https://app.jedu.tclhosting.co.uk/secure/information-request/$2y$10$r55xmdtihRp7RWConm5FnOAHQHQFdkcdC7XP9eTuzLtDIcmTKsqbK</w:t>
        </w:r>
      </w:hyperlink>
      <w:r w:rsidRPr="00F35309">
        <w:rPr>
          <w:rFonts w:eastAsia="Times New Roman"/>
        </w:rPr>
        <w:t xml:space="preserve"> (SAR) </w:t>
      </w:r>
    </w:p>
    <w:p w14:paraId="281A0369" w14:textId="1F37787D" w:rsidR="002D42C9" w:rsidRPr="00F35309" w:rsidRDefault="00D01679" w:rsidP="00F35309">
      <w:pPr>
        <w:spacing w:after="0" w:line="240" w:lineRule="auto"/>
        <w:rPr>
          <w:rFonts w:ascii="Calibri" w:eastAsia="Times New Roman" w:hAnsi="Calibri"/>
          <w:sz w:val="22"/>
        </w:rPr>
      </w:pPr>
      <w:hyperlink r:id="rId21" w:history="1">
        <w:r w:rsidRPr="00CA7C82">
          <w:rPr>
            <w:rStyle w:val="Hyperlink"/>
            <w:rFonts w:eastAsia="Times New Roman"/>
          </w:rPr>
          <w:t>https://app.jedu.tclhosting.co.uk/secure/information-request/$2y$10$Wdvdd44RKuiT8fNrjsVmX8pF9Gubwpaykng568IzCN3fAeSjXUh5m</w:t>
        </w:r>
      </w:hyperlink>
      <w:r w:rsidR="002D42C9" w:rsidRPr="00F35309">
        <w:rPr>
          <w:rFonts w:eastAsia="Times New Roman"/>
        </w:rPr>
        <w:t xml:space="preserve"> (FOI)</w:t>
      </w:r>
    </w:p>
    <w:p w14:paraId="35B48DE7" w14:textId="77777777" w:rsidR="00BC18DC" w:rsidRDefault="00BC18DC" w:rsidP="00BC18DC">
      <w:pPr>
        <w:spacing w:after="0" w:line="240" w:lineRule="auto"/>
        <w:rPr>
          <w:rFonts w:eastAsia="Times New Roman"/>
        </w:rPr>
      </w:pPr>
    </w:p>
    <w:p w14:paraId="6401BCA5" w14:textId="21917CF3" w:rsidR="00D01679" w:rsidRDefault="002D42C9" w:rsidP="00BC18DC">
      <w:pPr>
        <w:spacing w:after="0" w:line="240" w:lineRule="auto"/>
        <w:rPr>
          <w:rFonts w:eastAsia="Times New Roman"/>
        </w:rPr>
      </w:pPr>
      <w:r w:rsidRPr="00BC18DC">
        <w:rPr>
          <w:rFonts w:eastAsia="Times New Roman"/>
        </w:rPr>
        <w:t>TheWarwickshireAcademy</w:t>
      </w:r>
      <w:hyperlink r:id="rId22" w:history="1">
        <w:r w:rsidR="003860C3" w:rsidRPr="00CA7C82">
          <w:rPr>
            <w:rStyle w:val="Hyperlink"/>
            <w:rFonts w:eastAsia="Times New Roman"/>
          </w:rPr>
          <w:t>https://app.jedu.tclhosting.co.uk/secure/information</w:t>
        </w:r>
        <w:r w:rsidR="003860C3">
          <w:rPr>
            <w:rStyle w:val="Hyperlink"/>
            <w:rFonts w:eastAsia="Times New Roman"/>
          </w:rPr>
          <w:t>-</w:t>
        </w:r>
        <w:r w:rsidR="003860C3" w:rsidRPr="00CA7C82">
          <w:rPr>
            <w:rStyle w:val="Hyperlink"/>
            <w:rFonts w:eastAsia="Times New Roman"/>
          </w:rPr>
          <w:t>request/$2y$10$Frbok0hGeH38QWP0zFQX0uzhidjCl4ywYbtHlduN0lz6fpzaHEAPq</w:t>
        </w:r>
      </w:hyperlink>
      <w:r w:rsidRPr="00BC18DC">
        <w:rPr>
          <w:rFonts w:eastAsia="Times New Roman"/>
        </w:rPr>
        <w:t xml:space="preserve"> (SAR) </w:t>
      </w:r>
    </w:p>
    <w:p w14:paraId="090190AA" w14:textId="2EDAE98E" w:rsidR="002D42C9" w:rsidRDefault="00D01679" w:rsidP="00BC18DC">
      <w:pPr>
        <w:spacing w:after="0" w:line="240" w:lineRule="auto"/>
        <w:rPr>
          <w:rFonts w:eastAsia="Times New Roman"/>
        </w:rPr>
      </w:pPr>
      <w:hyperlink r:id="rId23" w:history="1">
        <w:r w:rsidRPr="00CA7C82">
          <w:rPr>
            <w:rStyle w:val="Hyperlink"/>
            <w:rFonts w:eastAsia="Times New Roman"/>
          </w:rPr>
          <w:t>https://app.jedu.tclhosting.co.uk/secure/information-request/$2y$10$bo1dwXdkaxiV4oe1Tkk93O7Lgn0XE0G0zPOKyD1wBmTbgKPw41ayC</w:t>
        </w:r>
      </w:hyperlink>
      <w:r w:rsidR="002D42C9" w:rsidRPr="00BC18DC">
        <w:rPr>
          <w:rFonts w:eastAsia="Times New Roman"/>
        </w:rPr>
        <w:t xml:space="preserve"> (FOI)</w:t>
      </w:r>
    </w:p>
    <w:p w14:paraId="281AA3F7" w14:textId="77777777" w:rsidR="006207E1" w:rsidRDefault="006207E1" w:rsidP="00BC18DC">
      <w:pPr>
        <w:spacing w:after="0" w:line="240" w:lineRule="auto"/>
        <w:rPr>
          <w:rFonts w:eastAsia="Times New Roman"/>
        </w:rPr>
      </w:pPr>
    </w:p>
    <w:p w14:paraId="084671C0" w14:textId="77777777" w:rsidR="000973DA" w:rsidRDefault="000973DA" w:rsidP="00BC18DC">
      <w:pPr>
        <w:spacing w:after="0" w:line="240" w:lineRule="auto"/>
        <w:rPr>
          <w:rFonts w:eastAsia="Times New Roman"/>
        </w:rPr>
      </w:pPr>
    </w:p>
    <w:p w14:paraId="6F31A3C0" w14:textId="31F0F729" w:rsidR="000973DA" w:rsidRPr="00E07BD6" w:rsidRDefault="000973DA" w:rsidP="00BC18DC">
      <w:pPr>
        <w:spacing w:after="0" w:line="240" w:lineRule="auto"/>
        <w:rPr>
          <w:rFonts w:eastAsia="Times New Roman"/>
          <w:szCs w:val="24"/>
        </w:rPr>
      </w:pPr>
    </w:p>
    <w:p w14:paraId="68DCFF2B" w14:textId="0C27AE31" w:rsidR="000973DA" w:rsidRPr="00E07BD6" w:rsidRDefault="000973DA" w:rsidP="000973DA">
      <w:pPr>
        <w:rPr>
          <w:rFonts w:eastAsia="Times New Roman"/>
          <w:color w:val="000000"/>
          <w:szCs w:val="24"/>
        </w:rPr>
      </w:pPr>
    </w:p>
    <w:p w14:paraId="13D2D024" w14:textId="4BF06F21" w:rsidR="00D94EF3" w:rsidRPr="00E07BD6" w:rsidRDefault="00E07BD6" w:rsidP="000973DA">
      <w:pPr>
        <w:rPr>
          <w:rFonts w:eastAsia="Times New Roman"/>
          <w:color w:val="000000"/>
          <w:szCs w:val="24"/>
        </w:rPr>
      </w:pPr>
      <w:r w:rsidRPr="00E07BD6">
        <w:rPr>
          <w:rFonts w:eastAsia="Times New Roman"/>
          <w:szCs w:val="24"/>
        </w:rPr>
        <w:lastRenderedPageBreak/>
        <w:t>Baginton Fields Academy</w:t>
      </w:r>
      <w:r w:rsidRPr="00E07BD6">
        <w:rPr>
          <w:rFonts w:eastAsia="Times New Roman"/>
          <w:color w:val="000000"/>
          <w:szCs w:val="24"/>
        </w:rPr>
        <w:t xml:space="preserve"> </w:t>
      </w:r>
      <w:hyperlink r:id="rId24" w:history="1">
        <w:r w:rsidR="00D94EF3" w:rsidRPr="00E07BD6">
          <w:rPr>
            <w:rStyle w:val="Hyperlink"/>
            <w:rFonts w:eastAsia="Times New Roman"/>
            <w:szCs w:val="24"/>
          </w:rPr>
          <w:t>https://www.jedu.co.uk/secure/information-request/$2y$10$D97TCHhPx8hn5Qxu6R3uze61gLoVvKjwMQSsCBtJbHfenfPtPmSDO</w:t>
        </w:r>
      </w:hyperlink>
      <w:r w:rsidR="00D94EF3" w:rsidRPr="00E07BD6">
        <w:rPr>
          <w:rFonts w:eastAsia="Times New Roman"/>
          <w:color w:val="000000"/>
          <w:szCs w:val="24"/>
        </w:rPr>
        <w:t xml:space="preserve"> (SAR)</w:t>
      </w:r>
    </w:p>
    <w:p w14:paraId="5458E3CB" w14:textId="2807C1EF" w:rsidR="00EB4C31" w:rsidRDefault="000973DA" w:rsidP="000973DA">
      <w:pPr>
        <w:rPr>
          <w:rFonts w:eastAsia="Times New Roman"/>
          <w:color w:val="000000"/>
          <w:szCs w:val="24"/>
        </w:rPr>
      </w:pPr>
      <w:hyperlink r:id="rId25" w:history="1">
        <w:r w:rsidRPr="00E07BD6">
          <w:rPr>
            <w:rStyle w:val="Hyperlink"/>
            <w:rFonts w:eastAsia="Times New Roman"/>
            <w:szCs w:val="24"/>
          </w:rPr>
          <w:t>https://www.jedu.co.uk/secure/information-request/$2y$10$CoqUGzYtHGb27D9y2hJBD2Db3wC3lQbZZEA6FOSJBNSqwKmJ5XBJy</w:t>
        </w:r>
      </w:hyperlink>
      <w:r w:rsidR="00D94EF3" w:rsidRPr="00E07BD6">
        <w:rPr>
          <w:rFonts w:eastAsia="Times New Roman"/>
          <w:color w:val="000000"/>
          <w:szCs w:val="24"/>
        </w:rPr>
        <w:t xml:space="preserve"> (FOI)</w:t>
      </w:r>
    </w:p>
    <w:p w14:paraId="3B69E484" w14:textId="28E65A7C" w:rsidR="00EB4C31" w:rsidRPr="00EB4C31" w:rsidRDefault="00EB4C31" w:rsidP="00EB4C31">
      <w:pPr>
        <w:rPr>
          <w:rFonts w:eastAsia="Times New Roman"/>
          <w:color w:val="000000"/>
          <w:szCs w:val="24"/>
        </w:rPr>
      </w:pPr>
      <w:r>
        <w:rPr>
          <w:rFonts w:eastAsia="Times New Roman"/>
          <w:color w:val="000000"/>
          <w:szCs w:val="24"/>
        </w:rPr>
        <w:t xml:space="preserve">Kitts Green Academy - </w:t>
      </w:r>
      <w:r w:rsidRPr="00EB4C31">
        <w:rPr>
          <w:rFonts w:eastAsia="Times New Roman"/>
          <w:color w:val="000000"/>
          <w:szCs w:val="24"/>
        </w:rPr>
        <w:t xml:space="preserve"> </w:t>
      </w:r>
      <w:hyperlink r:id="rId26" w:history="1">
        <w:r w:rsidRPr="006F767E">
          <w:rPr>
            <w:rStyle w:val="Hyperlink"/>
            <w:rFonts w:eastAsia="Times New Roman"/>
            <w:szCs w:val="24"/>
          </w:rPr>
          <w:t>https://www.jedu.co.uk/secure/information-request/$2y$10$DHzspdYA9KaKorxS437U5OzEZxwcFIQ9hO48j8UNaMHj8vGSwEOHa</w:t>
        </w:r>
      </w:hyperlink>
      <w:r w:rsidR="00234FB0">
        <w:rPr>
          <w:rFonts w:eastAsia="Times New Roman"/>
          <w:color w:val="000000"/>
          <w:szCs w:val="24"/>
        </w:rPr>
        <w:t xml:space="preserve">  (SAR)</w:t>
      </w:r>
    </w:p>
    <w:p w14:paraId="1CF9127A" w14:textId="39FA2505" w:rsidR="00EB4C31" w:rsidRPr="00E07BD6" w:rsidRDefault="00234FB0" w:rsidP="000973DA">
      <w:pPr>
        <w:rPr>
          <w:rFonts w:eastAsia="Times New Roman"/>
          <w:color w:val="000000"/>
          <w:szCs w:val="24"/>
        </w:rPr>
      </w:pPr>
      <w:hyperlink r:id="rId27" w:history="1">
        <w:r w:rsidRPr="006F767E">
          <w:rPr>
            <w:rStyle w:val="Hyperlink"/>
            <w:rFonts w:eastAsia="Times New Roman"/>
            <w:szCs w:val="24"/>
          </w:rPr>
          <w:t>https://www.jedu.co.uk/secure/information-request/$2y$10$p68M4Vca5u2FdOxpsO4q88KsNy8A6IGClQTSa1GTaHJw2YWtFSZRy</w:t>
        </w:r>
      </w:hyperlink>
      <w:r>
        <w:rPr>
          <w:rFonts w:eastAsia="Times New Roman"/>
          <w:color w:val="000000"/>
          <w:szCs w:val="24"/>
        </w:rPr>
        <w:t xml:space="preserve"> (FOI)</w:t>
      </w:r>
    </w:p>
    <w:p w14:paraId="4683CD29" w14:textId="77777777" w:rsidR="00BC18DC" w:rsidRDefault="00BC18DC" w:rsidP="00BC18DC">
      <w:pPr>
        <w:spacing w:after="0" w:line="240" w:lineRule="auto"/>
        <w:rPr>
          <w:rFonts w:eastAsia="Times New Roman"/>
        </w:rPr>
      </w:pPr>
    </w:p>
    <w:p w14:paraId="6C44A9A8" w14:textId="77777777" w:rsidR="00D01679" w:rsidRDefault="00BC18DC" w:rsidP="00BC18DC">
      <w:r>
        <w:t xml:space="preserve">Thrive Education Partnership </w:t>
      </w:r>
      <w:hyperlink r:id="rId28" w:history="1">
        <w:r w:rsidRPr="00262D31">
          <w:rPr>
            <w:rStyle w:val="Hyperlink"/>
          </w:rPr>
          <w:t>https://app.jedu.tclhosting.co.uk/secure/information-request/$2y$10$OeyTp3GwuvhfjSAon4TyQeex3V2MV6EVAJsCpe3a8T0lS7QXBDhse</w:t>
        </w:r>
      </w:hyperlink>
      <w:r>
        <w:t xml:space="preserve"> (SAR) </w:t>
      </w:r>
    </w:p>
    <w:p w14:paraId="397FFB38" w14:textId="6127D057" w:rsidR="002751E5" w:rsidRDefault="00D01679" w:rsidP="00D01679">
      <w:hyperlink r:id="rId29" w:history="1">
        <w:r w:rsidRPr="00CA7C82">
          <w:rPr>
            <w:rStyle w:val="Hyperlink"/>
          </w:rPr>
          <w:t>https://app.jedu.tclhosting.co.uk/secure/information-request/$2y$10$hE8nN7kkee9b9CXap5tc2O0pUqLP7Vk4EzcIyyYmF9870qVMZSq9a</w:t>
        </w:r>
      </w:hyperlink>
      <w:r w:rsidR="00BC18DC">
        <w:t xml:space="preserve"> (FOI)</w:t>
      </w:r>
    </w:p>
    <w:p w14:paraId="6548D66F" w14:textId="77777777" w:rsidR="00EB4C31" w:rsidRDefault="00EB4C31" w:rsidP="00D01679"/>
    <w:p w14:paraId="4E491D68" w14:textId="42EEAFFC" w:rsidR="00EB4C31" w:rsidRPr="00576E6A" w:rsidRDefault="00EB4C31" w:rsidP="00D01679"/>
    <w:p w14:paraId="13ED7D7D" w14:textId="77777777" w:rsidR="00C13A7C" w:rsidRPr="00576E6A" w:rsidRDefault="00C13A7C" w:rsidP="006A512E">
      <w:pPr>
        <w:jc w:val="both"/>
      </w:pPr>
      <w:r w:rsidRPr="00576E6A">
        <w:t xml:space="preserve">Please fill in the details of the data subject (i.e. the person whose data you are requesting). If you are not the data subject and you are applying on behalf of someone else, please fill in the details of the data subject below and not your own.       </w:t>
      </w:r>
    </w:p>
    <w:tbl>
      <w:tblPr>
        <w:tblStyle w:val="TableGrid"/>
        <w:tblW w:w="0" w:type="auto"/>
        <w:tblLook w:val="04A0" w:firstRow="1" w:lastRow="0" w:firstColumn="1" w:lastColumn="0" w:noHBand="0" w:noVBand="1"/>
      </w:tblPr>
      <w:tblGrid>
        <w:gridCol w:w="2081"/>
        <w:gridCol w:w="6935"/>
      </w:tblGrid>
      <w:tr w:rsidR="00C13A7C" w:rsidRPr="00576E6A" w14:paraId="4DF08152" w14:textId="77777777" w:rsidTr="004F5F22">
        <w:trPr>
          <w:trHeight w:val="597"/>
        </w:trPr>
        <w:tc>
          <w:tcPr>
            <w:tcW w:w="2040" w:type="dxa"/>
          </w:tcPr>
          <w:p w14:paraId="18F3DA36" w14:textId="77777777" w:rsidR="00C13A7C" w:rsidRPr="00576E6A" w:rsidRDefault="00C13A7C" w:rsidP="004F5F22">
            <w:r w:rsidRPr="00576E6A">
              <w:t>Title</w:t>
            </w:r>
          </w:p>
          <w:p w14:paraId="5E070D20" w14:textId="77777777" w:rsidR="00C13A7C" w:rsidRPr="00576E6A" w:rsidRDefault="00C13A7C" w:rsidP="004F5F22"/>
        </w:tc>
        <w:tc>
          <w:tcPr>
            <w:tcW w:w="7310" w:type="dxa"/>
          </w:tcPr>
          <w:p w14:paraId="4F8F77B7" w14:textId="77777777" w:rsidR="00C13A7C" w:rsidRPr="00576E6A" w:rsidRDefault="00C13A7C" w:rsidP="004F5F22"/>
        </w:tc>
      </w:tr>
      <w:tr w:rsidR="00C13A7C" w:rsidRPr="00576E6A" w14:paraId="2F7DD234" w14:textId="77777777" w:rsidTr="004F5F22">
        <w:tc>
          <w:tcPr>
            <w:tcW w:w="2040" w:type="dxa"/>
          </w:tcPr>
          <w:p w14:paraId="1E9DF877" w14:textId="77777777" w:rsidR="00C13A7C" w:rsidRPr="00576E6A" w:rsidRDefault="00C13A7C" w:rsidP="004F5F22">
            <w:r w:rsidRPr="00576E6A">
              <w:t>Surname/Family Name</w:t>
            </w:r>
          </w:p>
        </w:tc>
        <w:tc>
          <w:tcPr>
            <w:tcW w:w="7310" w:type="dxa"/>
          </w:tcPr>
          <w:p w14:paraId="2D51A042" w14:textId="77777777" w:rsidR="00C13A7C" w:rsidRPr="00576E6A" w:rsidRDefault="00C13A7C" w:rsidP="004F5F22"/>
        </w:tc>
      </w:tr>
      <w:tr w:rsidR="00C13A7C" w:rsidRPr="00576E6A" w14:paraId="38FC4941" w14:textId="77777777" w:rsidTr="004F5F22">
        <w:trPr>
          <w:trHeight w:val="622"/>
        </w:trPr>
        <w:tc>
          <w:tcPr>
            <w:tcW w:w="2040" w:type="dxa"/>
          </w:tcPr>
          <w:p w14:paraId="08F5E0A6" w14:textId="77777777" w:rsidR="00C13A7C" w:rsidRPr="00576E6A" w:rsidRDefault="00C13A7C" w:rsidP="004F5F22">
            <w:r w:rsidRPr="00576E6A">
              <w:t>First Name(s)/ Forename</w:t>
            </w:r>
          </w:p>
        </w:tc>
        <w:tc>
          <w:tcPr>
            <w:tcW w:w="7310" w:type="dxa"/>
          </w:tcPr>
          <w:p w14:paraId="5BB7E5EB" w14:textId="77777777" w:rsidR="00C13A7C" w:rsidRPr="00576E6A" w:rsidRDefault="00C13A7C" w:rsidP="004F5F22"/>
        </w:tc>
      </w:tr>
      <w:tr w:rsidR="00C13A7C" w:rsidRPr="00576E6A" w14:paraId="575C29B7" w14:textId="77777777" w:rsidTr="004F5F22">
        <w:trPr>
          <w:trHeight w:val="622"/>
        </w:trPr>
        <w:tc>
          <w:tcPr>
            <w:tcW w:w="2040" w:type="dxa"/>
          </w:tcPr>
          <w:p w14:paraId="41931722" w14:textId="77777777" w:rsidR="00C13A7C" w:rsidRPr="00576E6A" w:rsidRDefault="00C13A7C" w:rsidP="004F5F22">
            <w:r w:rsidRPr="00576E6A">
              <w:t>Date of Birth</w:t>
            </w:r>
          </w:p>
        </w:tc>
        <w:tc>
          <w:tcPr>
            <w:tcW w:w="7310" w:type="dxa"/>
          </w:tcPr>
          <w:p w14:paraId="42EB48FF" w14:textId="77777777" w:rsidR="00C13A7C" w:rsidRPr="00576E6A" w:rsidRDefault="00C13A7C" w:rsidP="004F5F22"/>
        </w:tc>
      </w:tr>
      <w:tr w:rsidR="00C13A7C" w:rsidRPr="00576E6A" w14:paraId="51EDEE0A" w14:textId="77777777" w:rsidTr="004F5F22">
        <w:trPr>
          <w:trHeight w:val="560"/>
        </w:trPr>
        <w:tc>
          <w:tcPr>
            <w:tcW w:w="2040" w:type="dxa"/>
          </w:tcPr>
          <w:p w14:paraId="05B92B79" w14:textId="77777777" w:rsidR="00C13A7C" w:rsidRPr="00576E6A" w:rsidRDefault="00C13A7C" w:rsidP="004F5F22">
            <w:r w:rsidRPr="00576E6A">
              <w:t>Address</w:t>
            </w:r>
          </w:p>
        </w:tc>
        <w:tc>
          <w:tcPr>
            <w:tcW w:w="7310" w:type="dxa"/>
          </w:tcPr>
          <w:p w14:paraId="2BC57A34" w14:textId="77777777" w:rsidR="00C13A7C" w:rsidRPr="00576E6A" w:rsidRDefault="00C13A7C" w:rsidP="004F5F22"/>
        </w:tc>
      </w:tr>
      <w:tr w:rsidR="00C13A7C" w:rsidRPr="00576E6A" w14:paraId="7A21CDBA" w14:textId="77777777" w:rsidTr="004F5F22">
        <w:trPr>
          <w:trHeight w:val="644"/>
        </w:trPr>
        <w:tc>
          <w:tcPr>
            <w:tcW w:w="2040" w:type="dxa"/>
          </w:tcPr>
          <w:p w14:paraId="2FD1C49C" w14:textId="77777777" w:rsidR="00C13A7C" w:rsidRPr="00576E6A" w:rsidRDefault="00C13A7C" w:rsidP="004F5F22">
            <w:r w:rsidRPr="00576E6A">
              <w:t>Post Code</w:t>
            </w:r>
          </w:p>
        </w:tc>
        <w:tc>
          <w:tcPr>
            <w:tcW w:w="7310" w:type="dxa"/>
          </w:tcPr>
          <w:p w14:paraId="1D705962" w14:textId="77777777" w:rsidR="00C13A7C" w:rsidRPr="00576E6A" w:rsidRDefault="00C13A7C" w:rsidP="004F5F22"/>
        </w:tc>
      </w:tr>
      <w:tr w:rsidR="00C13A7C" w:rsidRPr="00576E6A" w14:paraId="724ADE88" w14:textId="77777777" w:rsidTr="004F5F22">
        <w:trPr>
          <w:trHeight w:val="644"/>
        </w:trPr>
        <w:tc>
          <w:tcPr>
            <w:tcW w:w="2040" w:type="dxa"/>
          </w:tcPr>
          <w:p w14:paraId="7DDE638F" w14:textId="77777777" w:rsidR="00C13A7C" w:rsidRPr="00576E6A" w:rsidRDefault="00C13A7C" w:rsidP="004F5F22">
            <w:r w:rsidRPr="00576E6A">
              <w:lastRenderedPageBreak/>
              <w:t>Phone Number</w:t>
            </w:r>
          </w:p>
        </w:tc>
        <w:tc>
          <w:tcPr>
            <w:tcW w:w="7310" w:type="dxa"/>
          </w:tcPr>
          <w:p w14:paraId="579E630D" w14:textId="77777777" w:rsidR="00C13A7C" w:rsidRPr="00576E6A" w:rsidRDefault="00C13A7C" w:rsidP="004F5F22"/>
        </w:tc>
      </w:tr>
      <w:tr w:rsidR="00C13A7C" w:rsidRPr="00576E6A" w14:paraId="0D721627" w14:textId="77777777" w:rsidTr="004F5F22">
        <w:trPr>
          <w:trHeight w:val="644"/>
        </w:trPr>
        <w:tc>
          <w:tcPr>
            <w:tcW w:w="2040" w:type="dxa"/>
          </w:tcPr>
          <w:p w14:paraId="3D480E6D" w14:textId="77777777" w:rsidR="00C13A7C" w:rsidRPr="00576E6A" w:rsidRDefault="00C13A7C" w:rsidP="004F5F22">
            <w:r w:rsidRPr="00576E6A">
              <w:t>Email address</w:t>
            </w:r>
          </w:p>
        </w:tc>
        <w:tc>
          <w:tcPr>
            <w:tcW w:w="7310" w:type="dxa"/>
          </w:tcPr>
          <w:p w14:paraId="105E51BA" w14:textId="77777777" w:rsidR="00C13A7C" w:rsidRPr="00576E6A" w:rsidRDefault="00C13A7C" w:rsidP="004F5F22"/>
        </w:tc>
      </w:tr>
    </w:tbl>
    <w:p w14:paraId="6CC897E1" w14:textId="77777777" w:rsidR="00C13A7C" w:rsidRPr="00576E6A" w:rsidRDefault="00C13A7C" w:rsidP="00C13A7C">
      <w:r w:rsidRPr="00576E6A">
        <w:t xml:space="preserve">  </w:t>
      </w:r>
    </w:p>
    <w:tbl>
      <w:tblPr>
        <w:tblStyle w:val="TableGrid"/>
        <w:tblW w:w="0" w:type="auto"/>
        <w:tblLook w:val="04A0" w:firstRow="1" w:lastRow="0" w:firstColumn="1" w:lastColumn="0" w:noHBand="0" w:noVBand="1"/>
      </w:tblPr>
      <w:tblGrid>
        <w:gridCol w:w="9016"/>
      </w:tblGrid>
      <w:tr w:rsidR="00C13A7C" w:rsidRPr="00576E6A" w14:paraId="769C1AC7" w14:textId="77777777" w:rsidTr="004F5F22">
        <w:tc>
          <w:tcPr>
            <w:tcW w:w="9350" w:type="dxa"/>
          </w:tcPr>
          <w:p w14:paraId="6677780A" w14:textId="77777777" w:rsidR="00C13A7C" w:rsidRPr="00576E6A" w:rsidRDefault="00C13A7C" w:rsidP="004F5F22">
            <w:r w:rsidRPr="00576E6A">
              <w:t xml:space="preserve">I am enclosing the following copies as proof of identity (please tick the relevant box):    </w:t>
            </w:r>
          </w:p>
          <w:p w14:paraId="104507A7" w14:textId="77777777" w:rsidR="00C13A7C" w:rsidRPr="00576E6A" w:rsidRDefault="00C13A7C" w:rsidP="004F5F22"/>
          <w:p w14:paraId="43435A59" w14:textId="77777777" w:rsidR="00C13A7C" w:rsidRPr="00576E6A" w:rsidRDefault="00C13A7C" w:rsidP="00C13A7C">
            <w:pPr>
              <w:pStyle w:val="ListParagraph"/>
              <w:numPr>
                <w:ilvl w:val="0"/>
                <w:numId w:val="19"/>
              </w:numPr>
            </w:pPr>
            <w:r w:rsidRPr="00576E6A">
              <w:t xml:space="preserve">Birth Certificate   </w:t>
            </w:r>
          </w:p>
          <w:p w14:paraId="09EDE985" w14:textId="77777777" w:rsidR="00C13A7C" w:rsidRPr="00576E6A" w:rsidRDefault="00C13A7C" w:rsidP="00C13A7C">
            <w:pPr>
              <w:pStyle w:val="ListParagraph"/>
              <w:numPr>
                <w:ilvl w:val="0"/>
                <w:numId w:val="19"/>
              </w:numPr>
            </w:pPr>
            <w:r w:rsidRPr="00576E6A">
              <w:t xml:space="preserve">Driving Licence       </w:t>
            </w:r>
          </w:p>
          <w:p w14:paraId="072436FC" w14:textId="77777777" w:rsidR="00C13A7C" w:rsidRPr="00576E6A" w:rsidRDefault="00C13A7C" w:rsidP="00C13A7C">
            <w:pPr>
              <w:pStyle w:val="ListParagraph"/>
              <w:numPr>
                <w:ilvl w:val="0"/>
                <w:numId w:val="19"/>
              </w:numPr>
            </w:pPr>
            <w:r w:rsidRPr="00576E6A">
              <w:t xml:space="preserve">Passport     </w:t>
            </w:r>
          </w:p>
          <w:p w14:paraId="135E26B5" w14:textId="77777777" w:rsidR="00C13A7C" w:rsidRPr="00576E6A" w:rsidRDefault="00C13A7C" w:rsidP="00C13A7C">
            <w:pPr>
              <w:pStyle w:val="ListParagraph"/>
              <w:numPr>
                <w:ilvl w:val="0"/>
                <w:numId w:val="19"/>
              </w:numPr>
            </w:pPr>
            <w:r w:rsidRPr="00576E6A">
              <w:t>An official letter to my address</w:t>
            </w:r>
          </w:p>
          <w:p w14:paraId="1DFFBA55" w14:textId="77777777" w:rsidR="00C13A7C" w:rsidRPr="00576E6A" w:rsidRDefault="00C13A7C" w:rsidP="004F5F22"/>
        </w:tc>
      </w:tr>
    </w:tbl>
    <w:p w14:paraId="5DBC4492" w14:textId="77777777" w:rsidR="00C13A7C" w:rsidRPr="00576E6A" w:rsidRDefault="00C13A7C" w:rsidP="00C13A7C"/>
    <w:tbl>
      <w:tblPr>
        <w:tblStyle w:val="TableGrid"/>
        <w:tblW w:w="0" w:type="auto"/>
        <w:tblLook w:val="04A0" w:firstRow="1" w:lastRow="0" w:firstColumn="1" w:lastColumn="0" w:noHBand="0" w:noVBand="1"/>
      </w:tblPr>
      <w:tblGrid>
        <w:gridCol w:w="9016"/>
      </w:tblGrid>
      <w:tr w:rsidR="00C13A7C" w:rsidRPr="00576E6A" w14:paraId="24982AD4" w14:textId="77777777" w:rsidTr="004F5F22">
        <w:trPr>
          <w:trHeight w:val="1606"/>
        </w:trPr>
        <w:tc>
          <w:tcPr>
            <w:tcW w:w="9350" w:type="dxa"/>
          </w:tcPr>
          <w:p w14:paraId="1A9F6DAF" w14:textId="77777777" w:rsidR="00C13A7C" w:rsidRPr="00576E6A" w:rsidRDefault="00C13A7C" w:rsidP="004F5F22">
            <w:pPr>
              <w:rPr>
                <w:b/>
                <w:u w:val="single"/>
              </w:rPr>
            </w:pPr>
            <w:r w:rsidRPr="00576E6A">
              <w:rPr>
                <w:b/>
                <w:u w:val="single"/>
              </w:rPr>
              <w:t>Personal Information</w:t>
            </w:r>
          </w:p>
          <w:p w14:paraId="713F817A" w14:textId="77777777" w:rsidR="00C13A7C" w:rsidRPr="00576E6A" w:rsidRDefault="00C13A7C" w:rsidP="004F5F22">
            <w:pPr>
              <w:rPr>
                <w:b/>
              </w:rPr>
            </w:pPr>
          </w:p>
          <w:p w14:paraId="2C571A49" w14:textId="77777777" w:rsidR="00C13A7C" w:rsidRPr="00576E6A" w:rsidRDefault="00C13A7C" w:rsidP="004F5F22">
            <w:pPr>
              <w:rPr>
                <w:i/>
                <w:color w:val="000000" w:themeColor="text1"/>
              </w:rPr>
            </w:pPr>
            <w:r w:rsidRPr="00576E6A">
              <w:rPr>
                <w:i/>
                <w:color w:val="000000" w:themeColor="text1"/>
              </w:rPr>
              <w:t xml:space="preserve">If you only want to know what information is held in specific records. please indicate in the box below. Please tell us if you know in which capacity the information is being held, together with any names or dates you may have. If you do not know exact dates, please give the year(s) that you think may be relevant.  </w:t>
            </w:r>
          </w:p>
        </w:tc>
      </w:tr>
      <w:tr w:rsidR="00C13A7C" w:rsidRPr="00576E6A" w14:paraId="2CA69C85" w14:textId="77777777" w:rsidTr="004F5F22">
        <w:trPr>
          <w:trHeight w:val="2695"/>
        </w:trPr>
        <w:tc>
          <w:tcPr>
            <w:tcW w:w="9350" w:type="dxa"/>
          </w:tcPr>
          <w:p w14:paraId="7CAFC55A" w14:textId="77777777" w:rsidR="00C13A7C" w:rsidRPr="00576E6A" w:rsidRDefault="00C13A7C" w:rsidP="004F5F22">
            <w:pPr>
              <w:rPr>
                <w:b/>
              </w:rPr>
            </w:pPr>
            <w:r w:rsidRPr="00576E6A">
              <w:rPr>
                <w:b/>
              </w:rPr>
              <w:t xml:space="preserve">Details: </w:t>
            </w:r>
          </w:p>
          <w:p w14:paraId="7E3312B1" w14:textId="77777777" w:rsidR="00C13A7C" w:rsidRPr="00576E6A" w:rsidRDefault="00C13A7C" w:rsidP="004F5F22"/>
          <w:p w14:paraId="0860FA07" w14:textId="77777777" w:rsidR="00C13A7C" w:rsidRPr="00576E6A" w:rsidRDefault="00C13A7C" w:rsidP="004F5F22"/>
          <w:p w14:paraId="0B649D69" w14:textId="77777777" w:rsidR="00C13A7C" w:rsidRPr="00576E6A" w:rsidRDefault="00C13A7C" w:rsidP="004F5F22"/>
          <w:p w14:paraId="2DF787D5" w14:textId="77777777" w:rsidR="00C13A7C" w:rsidRPr="00576E6A" w:rsidRDefault="00C13A7C" w:rsidP="004F5F22"/>
          <w:p w14:paraId="0C22C32F" w14:textId="77777777" w:rsidR="00C13A7C" w:rsidRPr="00576E6A" w:rsidRDefault="00C13A7C" w:rsidP="004F5F22"/>
        </w:tc>
      </w:tr>
    </w:tbl>
    <w:p w14:paraId="0ECF67DF" w14:textId="77777777" w:rsidR="00C13A7C" w:rsidRPr="00576E6A" w:rsidRDefault="00C13A7C" w:rsidP="00C13A7C"/>
    <w:tbl>
      <w:tblPr>
        <w:tblStyle w:val="TableGrid"/>
        <w:tblW w:w="0" w:type="auto"/>
        <w:tblLook w:val="04A0" w:firstRow="1" w:lastRow="0" w:firstColumn="1" w:lastColumn="0" w:noHBand="0" w:noVBand="1"/>
      </w:tblPr>
      <w:tblGrid>
        <w:gridCol w:w="9016"/>
      </w:tblGrid>
      <w:tr w:rsidR="00C13A7C" w:rsidRPr="00576E6A" w14:paraId="214ACE51" w14:textId="77777777" w:rsidTr="004F5F22">
        <w:tc>
          <w:tcPr>
            <w:tcW w:w="9350" w:type="dxa"/>
          </w:tcPr>
          <w:p w14:paraId="45D0896A" w14:textId="77777777" w:rsidR="00C13A7C" w:rsidRPr="00576E6A" w:rsidRDefault="00C13A7C" w:rsidP="004F5F22">
            <w:r w:rsidRPr="00576E6A">
              <w:rPr>
                <w:b/>
              </w:rPr>
              <w:t>Employment records</w:t>
            </w:r>
            <w:r w:rsidRPr="00576E6A">
              <w:t>:</w:t>
            </w:r>
          </w:p>
          <w:p w14:paraId="6C347235" w14:textId="77777777" w:rsidR="00C13A7C" w:rsidRPr="00576E6A" w:rsidRDefault="00C13A7C" w:rsidP="004F5F22"/>
          <w:p w14:paraId="330E5F21" w14:textId="77777777" w:rsidR="00C13A7C" w:rsidRPr="00576E6A" w:rsidRDefault="00C13A7C" w:rsidP="004F5F22">
            <w:r w:rsidRPr="00576E6A">
              <w:t xml:space="preserve">If you are, or have been employed by the School and are seeking personal information in relation to your employment please provide details of your Staff number/Unit/Team/Dates of employment.                  </w:t>
            </w:r>
          </w:p>
          <w:p w14:paraId="496442D7" w14:textId="77777777" w:rsidR="00C13A7C" w:rsidRPr="00576E6A" w:rsidRDefault="00C13A7C" w:rsidP="004F5F22"/>
          <w:p w14:paraId="26650162" w14:textId="77777777" w:rsidR="00C13A7C" w:rsidRPr="00576E6A" w:rsidRDefault="00C13A7C" w:rsidP="004F5F22">
            <w:pPr>
              <w:rPr>
                <w:b/>
              </w:rPr>
            </w:pPr>
            <w:r w:rsidRPr="00576E6A">
              <w:rPr>
                <w:b/>
              </w:rPr>
              <w:t>Details:</w:t>
            </w:r>
          </w:p>
          <w:p w14:paraId="0BF2C6D3" w14:textId="77777777" w:rsidR="00C13A7C" w:rsidRPr="00576E6A" w:rsidRDefault="00C13A7C" w:rsidP="004F5F22"/>
          <w:p w14:paraId="7BC2454B" w14:textId="77777777" w:rsidR="00C13A7C" w:rsidRPr="00576E6A" w:rsidRDefault="00C13A7C" w:rsidP="004F5F22"/>
          <w:p w14:paraId="66E95ABC" w14:textId="77777777" w:rsidR="00C13A7C" w:rsidRPr="00576E6A" w:rsidRDefault="00C13A7C" w:rsidP="004F5F22"/>
        </w:tc>
      </w:tr>
    </w:tbl>
    <w:p w14:paraId="4DD9C21B" w14:textId="77777777" w:rsidR="00C13A7C" w:rsidRPr="00576E6A" w:rsidRDefault="00C13A7C" w:rsidP="00C13A7C">
      <w:r w:rsidRPr="00576E6A">
        <w:t xml:space="preserve">   </w:t>
      </w:r>
    </w:p>
    <w:p w14:paraId="35F866FE" w14:textId="790B3173" w:rsidR="00C13A7C" w:rsidRPr="00781813" w:rsidRDefault="00781813" w:rsidP="00781813">
      <w:pPr>
        <w:pStyle w:val="PolicyLevel1"/>
      </w:pPr>
      <w:bookmarkStart w:id="1" w:name="_Toc119677474"/>
      <w:r>
        <w:lastRenderedPageBreak/>
        <w:t>Acting on behalf of</w:t>
      </w:r>
      <w:bookmarkEnd w:id="1"/>
    </w:p>
    <w:p w14:paraId="1593E84E" w14:textId="77777777" w:rsidR="00C13A7C" w:rsidRPr="00576E6A" w:rsidRDefault="00C13A7C" w:rsidP="006A512E">
      <w:pPr>
        <w:jc w:val="both"/>
      </w:pPr>
      <w:r w:rsidRPr="00576E6A">
        <w:t xml:space="preserve">Please complete this section of the form with your details if you are acting on behalf of someone else (i.e. the data subject).  </w:t>
      </w:r>
    </w:p>
    <w:p w14:paraId="6643BD7E" w14:textId="77777777" w:rsidR="00C13A7C" w:rsidRPr="00576E6A" w:rsidRDefault="00C13A7C" w:rsidP="006A512E">
      <w:pPr>
        <w:jc w:val="both"/>
      </w:pPr>
      <w:r w:rsidRPr="00576E6A">
        <w:t xml:space="preserve">If you are </w:t>
      </w:r>
      <w:r w:rsidRPr="00576E6A">
        <w:rPr>
          <w:b/>
        </w:rPr>
        <w:t>NOT</w:t>
      </w:r>
      <w:r w:rsidRPr="00576E6A">
        <w:t xml:space="preserve"> the data subject, but an agent appointed on their behalf, you will need to provide evidence of your identity as well as that of the data subject and proof of your right to act on their behalf.    </w:t>
      </w:r>
    </w:p>
    <w:p w14:paraId="4FC97DB6" w14:textId="77777777" w:rsidR="00C13A7C" w:rsidRPr="00576E6A" w:rsidRDefault="00C13A7C" w:rsidP="00C13A7C"/>
    <w:tbl>
      <w:tblPr>
        <w:tblStyle w:val="TableGrid"/>
        <w:tblW w:w="0" w:type="auto"/>
        <w:tblLook w:val="04A0" w:firstRow="1" w:lastRow="0" w:firstColumn="1" w:lastColumn="0" w:noHBand="0" w:noVBand="1"/>
      </w:tblPr>
      <w:tblGrid>
        <w:gridCol w:w="2601"/>
        <w:gridCol w:w="6415"/>
      </w:tblGrid>
      <w:tr w:rsidR="00C13A7C" w:rsidRPr="00576E6A" w14:paraId="11D4727E" w14:textId="77777777" w:rsidTr="004F5F22">
        <w:tc>
          <w:tcPr>
            <w:tcW w:w="2122" w:type="dxa"/>
          </w:tcPr>
          <w:p w14:paraId="7FE8A161" w14:textId="77777777" w:rsidR="00C13A7C" w:rsidRPr="00576E6A" w:rsidRDefault="00C13A7C" w:rsidP="004F5F22">
            <w:r w:rsidRPr="00576E6A">
              <w:t>Title</w:t>
            </w:r>
          </w:p>
          <w:p w14:paraId="1A840685" w14:textId="77777777" w:rsidR="00C13A7C" w:rsidRPr="00576E6A" w:rsidRDefault="00C13A7C" w:rsidP="004F5F22"/>
        </w:tc>
        <w:tc>
          <w:tcPr>
            <w:tcW w:w="7228" w:type="dxa"/>
          </w:tcPr>
          <w:p w14:paraId="55FACE98" w14:textId="77777777" w:rsidR="00C13A7C" w:rsidRPr="00576E6A" w:rsidRDefault="00C13A7C" w:rsidP="004F5F22"/>
        </w:tc>
      </w:tr>
      <w:tr w:rsidR="00C13A7C" w:rsidRPr="00576E6A" w14:paraId="38852A86" w14:textId="77777777" w:rsidTr="004F5F22">
        <w:tc>
          <w:tcPr>
            <w:tcW w:w="2122" w:type="dxa"/>
          </w:tcPr>
          <w:p w14:paraId="1E38F403" w14:textId="77777777" w:rsidR="00C13A7C" w:rsidRPr="00576E6A" w:rsidRDefault="00C13A7C" w:rsidP="004F5F22">
            <w:r w:rsidRPr="00576E6A">
              <w:t>Surname/ Family Name</w:t>
            </w:r>
          </w:p>
        </w:tc>
        <w:tc>
          <w:tcPr>
            <w:tcW w:w="7228" w:type="dxa"/>
          </w:tcPr>
          <w:p w14:paraId="09F5DF53" w14:textId="77777777" w:rsidR="00C13A7C" w:rsidRPr="00576E6A" w:rsidRDefault="00C13A7C" w:rsidP="004F5F22"/>
        </w:tc>
      </w:tr>
      <w:tr w:rsidR="00C13A7C" w:rsidRPr="00576E6A" w14:paraId="05280F4B" w14:textId="77777777" w:rsidTr="004F5F22">
        <w:tc>
          <w:tcPr>
            <w:tcW w:w="2122" w:type="dxa"/>
          </w:tcPr>
          <w:p w14:paraId="67BD396F" w14:textId="77777777" w:rsidR="00C13A7C" w:rsidRPr="00576E6A" w:rsidRDefault="00C13A7C" w:rsidP="004F5F22">
            <w:r w:rsidRPr="00576E6A">
              <w:t>First Name(s)/Forenames</w:t>
            </w:r>
          </w:p>
        </w:tc>
        <w:tc>
          <w:tcPr>
            <w:tcW w:w="7228" w:type="dxa"/>
          </w:tcPr>
          <w:p w14:paraId="61514099" w14:textId="77777777" w:rsidR="00C13A7C" w:rsidRPr="00576E6A" w:rsidRDefault="00C13A7C" w:rsidP="004F5F22"/>
        </w:tc>
      </w:tr>
      <w:tr w:rsidR="00C13A7C" w:rsidRPr="00576E6A" w14:paraId="6C7CE75A" w14:textId="77777777" w:rsidTr="004F5F22">
        <w:tc>
          <w:tcPr>
            <w:tcW w:w="2122" w:type="dxa"/>
          </w:tcPr>
          <w:p w14:paraId="6CDF5E53" w14:textId="77777777" w:rsidR="00C13A7C" w:rsidRPr="00576E6A" w:rsidRDefault="00C13A7C" w:rsidP="004F5F22">
            <w:r w:rsidRPr="00576E6A">
              <w:t>Date of Birth</w:t>
            </w:r>
          </w:p>
          <w:p w14:paraId="50328B31" w14:textId="77777777" w:rsidR="00C13A7C" w:rsidRPr="00576E6A" w:rsidRDefault="00C13A7C" w:rsidP="004F5F22"/>
        </w:tc>
        <w:tc>
          <w:tcPr>
            <w:tcW w:w="7228" w:type="dxa"/>
          </w:tcPr>
          <w:p w14:paraId="3E12A626" w14:textId="77777777" w:rsidR="00C13A7C" w:rsidRPr="00576E6A" w:rsidRDefault="00C13A7C" w:rsidP="004F5F22"/>
        </w:tc>
      </w:tr>
      <w:tr w:rsidR="00C13A7C" w:rsidRPr="00576E6A" w14:paraId="1833BFD3" w14:textId="77777777" w:rsidTr="004F5F22">
        <w:tc>
          <w:tcPr>
            <w:tcW w:w="2122" w:type="dxa"/>
          </w:tcPr>
          <w:p w14:paraId="0EC468F3" w14:textId="77777777" w:rsidR="00C13A7C" w:rsidRPr="00576E6A" w:rsidRDefault="00C13A7C" w:rsidP="004F5F22">
            <w:r w:rsidRPr="00576E6A">
              <w:t>Address</w:t>
            </w:r>
          </w:p>
          <w:p w14:paraId="1FFAF27E" w14:textId="77777777" w:rsidR="00C13A7C" w:rsidRPr="00576E6A" w:rsidRDefault="00C13A7C" w:rsidP="004F5F22"/>
        </w:tc>
        <w:tc>
          <w:tcPr>
            <w:tcW w:w="7228" w:type="dxa"/>
          </w:tcPr>
          <w:p w14:paraId="793598CC" w14:textId="77777777" w:rsidR="00C13A7C" w:rsidRPr="00576E6A" w:rsidRDefault="00C13A7C" w:rsidP="004F5F22"/>
        </w:tc>
      </w:tr>
      <w:tr w:rsidR="00C13A7C" w:rsidRPr="00576E6A" w14:paraId="0E59328F" w14:textId="77777777" w:rsidTr="004F5F22">
        <w:tc>
          <w:tcPr>
            <w:tcW w:w="2122" w:type="dxa"/>
          </w:tcPr>
          <w:p w14:paraId="1452C2EB" w14:textId="77777777" w:rsidR="00C13A7C" w:rsidRPr="00576E6A" w:rsidRDefault="00C13A7C" w:rsidP="004F5F22">
            <w:r w:rsidRPr="00576E6A">
              <w:t>Post Code</w:t>
            </w:r>
          </w:p>
          <w:p w14:paraId="460C6CDD" w14:textId="77777777" w:rsidR="00C13A7C" w:rsidRPr="00576E6A" w:rsidRDefault="00C13A7C" w:rsidP="004F5F22"/>
        </w:tc>
        <w:tc>
          <w:tcPr>
            <w:tcW w:w="7228" w:type="dxa"/>
          </w:tcPr>
          <w:p w14:paraId="65B93CAA" w14:textId="77777777" w:rsidR="00C13A7C" w:rsidRPr="00576E6A" w:rsidRDefault="00C13A7C" w:rsidP="004F5F22"/>
        </w:tc>
      </w:tr>
      <w:tr w:rsidR="00C13A7C" w:rsidRPr="00576E6A" w14:paraId="5762820A" w14:textId="77777777" w:rsidTr="004F5F22">
        <w:tc>
          <w:tcPr>
            <w:tcW w:w="2122" w:type="dxa"/>
          </w:tcPr>
          <w:p w14:paraId="0EF5418A" w14:textId="77777777" w:rsidR="00C13A7C" w:rsidRPr="00576E6A" w:rsidRDefault="00C13A7C" w:rsidP="004F5F22">
            <w:r w:rsidRPr="00576E6A">
              <w:t>Phone Number</w:t>
            </w:r>
          </w:p>
          <w:p w14:paraId="71DFF756" w14:textId="77777777" w:rsidR="00C13A7C" w:rsidRPr="00576E6A" w:rsidRDefault="00C13A7C" w:rsidP="004F5F22"/>
        </w:tc>
        <w:tc>
          <w:tcPr>
            <w:tcW w:w="7228" w:type="dxa"/>
          </w:tcPr>
          <w:p w14:paraId="3820A4E4" w14:textId="77777777" w:rsidR="00C13A7C" w:rsidRPr="00576E6A" w:rsidRDefault="00C13A7C" w:rsidP="004F5F22"/>
        </w:tc>
      </w:tr>
    </w:tbl>
    <w:p w14:paraId="074A31C9" w14:textId="68A3E85F" w:rsidR="00C13A7C" w:rsidRPr="00576E6A" w:rsidRDefault="00C13A7C" w:rsidP="00C13A7C"/>
    <w:tbl>
      <w:tblPr>
        <w:tblStyle w:val="TableGrid"/>
        <w:tblW w:w="0" w:type="auto"/>
        <w:tblLook w:val="04A0" w:firstRow="1" w:lastRow="0" w:firstColumn="1" w:lastColumn="0" w:noHBand="0" w:noVBand="1"/>
      </w:tblPr>
      <w:tblGrid>
        <w:gridCol w:w="9016"/>
      </w:tblGrid>
      <w:tr w:rsidR="00C13A7C" w:rsidRPr="00576E6A" w14:paraId="1C665D0D" w14:textId="77777777" w:rsidTr="004F5F22">
        <w:tc>
          <w:tcPr>
            <w:tcW w:w="9350" w:type="dxa"/>
          </w:tcPr>
          <w:p w14:paraId="44648DBD" w14:textId="77777777" w:rsidR="00C13A7C" w:rsidRPr="00576E6A" w:rsidRDefault="00C13A7C" w:rsidP="004F5F22">
            <w:r w:rsidRPr="00576E6A">
              <w:t xml:space="preserve">I am enclosing the following copies as proof of identity (please tick the relevant box):    </w:t>
            </w:r>
          </w:p>
          <w:p w14:paraId="609E5B75" w14:textId="77777777" w:rsidR="00C13A7C" w:rsidRPr="00576E6A" w:rsidRDefault="00C13A7C" w:rsidP="004F5F22"/>
          <w:p w14:paraId="36278281" w14:textId="77777777" w:rsidR="00C13A7C" w:rsidRPr="00576E6A" w:rsidRDefault="00C13A7C" w:rsidP="00C13A7C">
            <w:pPr>
              <w:pStyle w:val="ListParagraph"/>
              <w:numPr>
                <w:ilvl w:val="0"/>
                <w:numId w:val="19"/>
              </w:numPr>
            </w:pPr>
            <w:r w:rsidRPr="00576E6A">
              <w:t xml:space="preserve">Birth Certificate   </w:t>
            </w:r>
          </w:p>
          <w:p w14:paraId="24C65107" w14:textId="77777777" w:rsidR="00C13A7C" w:rsidRPr="00576E6A" w:rsidRDefault="00C13A7C" w:rsidP="00C13A7C">
            <w:pPr>
              <w:pStyle w:val="ListParagraph"/>
              <w:numPr>
                <w:ilvl w:val="0"/>
                <w:numId w:val="19"/>
              </w:numPr>
            </w:pPr>
            <w:r w:rsidRPr="00576E6A">
              <w:t xml:space="preserve">Driving Licence       </w:t>
            </w:r>
          </w:p>
          <w:p w14:paraId="671F3BED" w14:textId="77777777" w:rsidR="00C13A7C" w:rsidRPr="00576E6A" w:rsidRDefault="00C13A7C" w:rsidP="00C13A7C">
            <w:pPr>
              <w:pStyle w:val="ListParagraph"/>
              <w:numPr>
                <w:ilvl w:val="0"/>
                <w:numId w:val="19"/>
              </w:numPr>
            </w:pPr>
            <w:r w:rsidRPr="00576E6A">
              <w:t xml:space="preserve">Passport     </w:t>
            </w:r>
          </w:p>
          <w:p w14:paraId="344AF0C1" w14:textId="77777777" w:rsidR="00C13A7C" w:rsidRPr="00576E6A" w:rsidRDefault="00C13A7C" w:rsidP="00C13A7C">
            <w:pPr>
              <w:pStyle w:val="ListParagraph"/>
              <w:numPr>
                <w:ilvl w:val="0"/>
                <w:numId w:val="19"/>
              </w:numPr>
            </w:pPr>
            <w:r w:rsidRPr="00576E6A">
              <w:t>An official letter to my address</w:t>
            </w:r>
          </w:p>
          <w:p w14:paraId="3A02E70B" w14:textId="77777777" w:rsidR="00C13A7C" w:rsidRPr="00576E6A" w:rsidRDefault="00C13A7C" w:rsidP="004F5F22"/>
        </w:tc>
      </w:tr>
    </w:tbl>
    <w:p w14:paraId="602C5103" w14:textId="77777777" w:rsidR="00C13A7C" w:rsidRPr="00576E6A" w:rsidRDefault="00C13A7C" w:rsidP="00C13A7C"/>
    <w:tbl>
      <w:tblPr>
        <w:tblStyle w:val="TableGrid"/>
        <w:tblW w:w="0" w:type="auto"/>
        <w:tblLook w:val="04A0" w:firstRow="1" w:lastRow="0" w:firstColumn="1" w:lastColumn="0" w:noHBand="0" w:noVBand="1"/>
      </w:tblPr>
      <w:tblGrid>
        <w:gridCol w:w="9016"/>
      </w:tblGrid>
      <w:tr w:rsidR="00C13A7C" w:rsidRPr="00576E6A" w14:paraId="734697B1" w14:textId="77777777" w:rsidTr="004F5F22">
        <w:tc>
          <w:tcPr>
            <w:tcW w:w="9350" w:type="dxa"/>
          </w:tcPr>
          <w:p w14:paraId="1F2CDC79" w14:textId="77777777" w:rsidR="00C13A7C" w:rsidRPr="00576E6A" w:rsidRDefault="00C13A7C" w:rsidP="004F5F22">
            <w:r w:rsidRPr="00576E6A">
              <w:rPr>
                <w:b/>
              </w:rPr>
              <w:t>What is your relationship to the data subject?</w:t>
            </w:r>
            <w:r w:rsidRPr="00576E6A">
              <w:t xml:space="preserve">  (e.g. parent, carer, legal representative)                </w:t>
            </w:r>
          </w:p>
          <w:p w14:paraId="1712D584" w14:textId="77777777" w:rsidR="00C13A7C" w:rsidRPr="00576E6A" w:rsidRDefault="00C13A7C" w:rsidP="004F5F22"/>
          <w:p w14:paraId="4895EE56" w14:textId="77777777" w:rsidR="00C13A7C" w:rsidRPr="00576E6A" w:rsidRDefault="00C13A7C" w:rsidP="004F5F22"/>
          <w:p w14:paraId="3AE53AB9" w14:textId="77777777" w:rsidR="00C13A7C" w:rsidRPr="00576E6A" w:rsidRDefault="00C13A7C" w:rsidP="004F5F22"/>
          <w:p w14:paraId="070AB11D" w14:textId="77777777" w:rsidR="00C13A7C" w:rsidRPr="00576E6A" w:rsidRDefault="00C13A7C" w:rsidP="004F5F22"/>
          <w:p w14:paraId="40395A36" w14:textId="77777777" w:rsidR="00C13A7C" w:rsidRPr="00576E6A" w:rsidRDefault="00C13A7C" w:rsidP="004F5F22"/>
        </w:tc>
      </w:tr>
      <w:tr w:rsidR="00C13A7C" w:rsidRPr="00576E6A" w14:paraId="3B2B6195" w14:textId="77777777" w:rsidTr="004F5F22">
        <w:tc>
          <w:tcPr>
            <w:tcW w:w="9350" w:type="dxa"/>
          </w:tcPr>
          <w:p w14:paraId="7636457A" w14:textId="77777777" w:rsidR="00C13A7C" w:rsidRPr="00576E6A" w:rsidRDefault="00C13A7C" w:rsidP="004F5F22">
            <w:r w:rsidRPr="00576E6A">
              <w:t xml:space="preserve">I am enclosing the following copy as proof of legal authorisation to act on behalf of the data subject:    </w:t>
            </w:r>
          </w:p>
          <w:p w14:paraId="1B1453FB" w14:textId="77777777" w:rsidR="00C13A7C" w:rsidRPr="00576E6A" w:rsidRDefault="00C13A7C" w:rsidP="004F5F22"/>
          <w:p w14:paraId="75E684FE" w14:textId="77777777" w:rsidR="00C13A7C" w:rsidRPr="00576E6A" w:rsidRDefault="00C13A7C" w:rsidP="00C13A7C">
            <w:pPr>
              <w:pStyle w:val="ListParagraph"/>
              <w:numPr>
                <w:ilvl w:val="0"/>
                <w:numId w:val="20"/>
              </w:numPr>
            </w:pPr>
            <w:r w:rsidRPr="00576E6A">
              <w:t xml:space="preserve">Letter of authority      </w:t>
            </w:r>
          </w:p>
          <w:p w14:paraId="2789090C" w14:textId="77777777" w:rsidR="00C13A7C" w:rsidRPr="00576E6A" w:rsidRDefault="00C13A7C" w:rsidP="00C13A7C">
            <w:pPr>
              <w:pStyle w:val="ListParagraph"/>
              <w:numPr>
                <w:ilvl w:val="0"/>
                <w:numId w:val="20"/>
              </w:numPr>
            </w:pPr>
            <w:r w:rsidRPr="00576E6A">
              <w:lastRenderedPageBreak/>
              <w:t xml:space="preserve">Lasting or Enduring Power of Attorney          </w:t>
            </w:r>
          </w:p>
          <w:p w14:paraId="4F2CE61A" w14:textId="77777777" w:rsidR="00C13A7C" w:rsidRPr="00576E6A" w:rsidRDefault="00C13A7C" w:rsidP="00C13A7C">
            <w:pPr>
              <w:pStyle w:val="ListParagraph"/>
              <w:numPr>
                <w:ilvl w:val="0"/>
                <w:numId w:val="20"/>
              </w:numPr>
            </w:pPr>
            <w:r w:rsidRPr="00576E6A">
              <w:t xml:space="preserve">Evidence of parental responsibility      </w:t>
            </w:r>
          </w:p>
          <w:p w14:paraId="08845DFF" w14:textId="77777777" w:rsidR="00C13A7C" w:rsidRPr="00576E6A" w:rsidRDefault="00C13A7C" w:rsidP="00C13A7C">
            <w:pPr>
              <w:pStyle w:val="ListParagraph"/>
              <w:numPr>
                <w:ilvl w:val="0"/>
                <w:numId w:val="20"/>
              </w:numPr>
            </w:pPr>
            <w:r w:rsidRPr="00576E6A">
              <w:t xml:space="preserve">Other (give details):     </w:t>
            </w:r>
          </w:p>
          <w:p w14:paraId="5916BE5A" w14:textId="77777777" w:rsidR="00C13A7C" w:rsidRPr="00576E6A" w:rsidRDefault="00C13A7C" w:rsidP="004F5F22">
            <w:pPr>
              <w:pStyle w:val="ListParagraph"/>
            </w:pPr>
          </w:p>
          <w:p w14:paraId="58915DCF" w14:textId="77777777" w:rsidR="00C13A7C" w:rsidRPr="00576E6A" w:rsidRDefault="00C13A7C" w:rsidP="004F5F22">
            <w:pPr>
              <w:pStyle w:val="ListParagraph"/>
            </w:pPr>
          </w:p>
          <w:p w14:paraId="5BC8A33E" w14:textId="77777777" w:rsidR="00C13A7C" w:rsidRPr="00576E6A" w:rsidRDefault="00C13A7C" w:rsidP="004F5F22"/>
        </w:tc>
      </w:tr>
    </w:tbl>
    <w:p w14:paraId="0A4B65BA" w14:textId="77777777" w:rsidR="00C13A7C" w:rsidRPr="00576E6A" w:rsidRDefault="00C13A7C" w:rsidP="00C13A7C"/>
    <w:p w14:paraId="098A46D2" w14:textId="6A94D0B9" w:rsidR="00C13A7C" w:rsidRPr="00576E6A" w:rsidRDefault="000560B7" w:rsidP="009D58F2">
      <w:pPr>
        <w:pStyle w:val="PolicyLevel1"/>
      </w:pPr>
      <w:bookmarkStart w:id="2" w:name="_Toc119677475"/>
      <w:r>
        <w:t>Details</w:t>
      </w:r>
      <w:bookmarkEnd w:id="2"/>
    </w:p>
    <w:p w14:paraId="2AF58757" w14:textId="30FC57DD" w:rsidR="00C13A7C" w:rsidRDefault="00C13A7C" w:rsidP="00CD4F3C">
      <w:pPr>
        <w:jc w:val="both"/>
      </w:pPr>
      <w:r w:rsidRPr="00576E6A">
        <w:t xml:space="preserve">Please describe as detailed as possible what data you request access to (time period/ categories of data/ information relating to a specific case/ paper records/ electronic records). </w:t>
      </w:r>
      <w:r w:rsidRPr="00755964">
        <w:t xml:space="preserve">Please be as precise as possible, for example:  </w:t>
      </w:r>
    </w:p>
    <w:p w14:paraId="5BC373A7" w14:textId="77777777" w:rsidR="00CD4F3C" w:rsidRPr="00755964" w:rsidRDefault="00CD4F3C" w:rsidP="00CD4F3C">
      <w:pPr>
        <w:jc w:val="both"/>
      </w:pPr>
    </w:p>
    <w:p w14:paraId="2855D126" w14:textId="77777777" w:rsidR="00C13A7C" w:rsidRPr="00755964" w:rsidRDefault="00C13A7C" w:rsidP="00C13A7C">
      <w:pPr>
        <w:numPr>
          <w:ilvl w:val="0"/>
          <w:numId w:val="22"/>
        </w:numPr>
        <w:spacing w:after="0" w:line="240" w:lineRule="auto"/>
      </w:pPr>
      <w:r w:rsidRPr="00755964">
        <w:t xml:space="preserve">My personnel file  </w:t>
      </w:r>
    </w:p>
    <w:p w14:paraId="7F456FA6" w14:textId="77777777" w:rsidR="00C13A7C" w:rsidRPr="00755964" w:rsidRDefault="00C13A7C" w:rsidP="00C13A7C"/>
    <w:p w14:paraId="25D93322" w14:textId="77777777" w:rsidR="00C13A7C" w:rsidRPr="00755964" w:rsidRDefault="00C13A7C" w:rsidP="00C13A7C">
      <w:pPr>
        <w:numPr>
          <w:ilvl w:val="0"/>
          <w:numId w:val="22"/>
        </w:numPr>
        <w:spacing w:after="0" w:line="240" w:lineRule="auto"/>
      </w:pPr>
      <w:r w:rsidRPr="00755964">
        <w:t>My child’s medical records</w:t>
      </w:r>
    </w:p>
    <w:p w14:paraId="188B74B3" w14:textId="77777777" w:rsidR="00C13A7C" w:rsidRPr="00755964" w:rsidRDefault="00C13A7C" w:rsidP="00C13A7C"/>
    <w:p w14:paraId="3908A63C" w14:textId="1B68C584" w:rsidR="00C13A7C" w:rsidRPr="00755964" w:rsidRDefault="00C13A7C" w:rsidP="00C13A7C">
      <w:pPr>
        <w:numPr>
          <w:ilvl w:val="0"/>
          <w:numId w:val="22"/>
        </w:numPr>
        <w:spacing w:after="0" w:line="240" w:lineRule="auto"/>
      </w:pPr>
      <w:r w:rsidRPr="00755964">
        <w:t xml:space="preserve">My child’s </w:t>
      </w:r>
      <w:r w:rsidR="0059483C" w:rsidRPr="00755964">
        <w:t>behaviour</w:t>
      </w:r>
      <w:r w:rsidRPr="00755964">
        <w:t xml:space="preserve"> record, held by [insert class teacher]  </w:t>
      </w:r>
    </w:p>
    <w:p w14:paraId="1BDE0FE9" w14:textId="77777777" w:rsidR="00C13A7C" w:rsidRPr="00755964" w:rsidRDefault="00C13A7C" w:rsidP="00C13A7C"/>
    <w:p w14:paraId="1DF0A691" w14:textId="7E4A8B5D" w:rsidR="00C13A7C" w:rsidRPr="00576E6A" w:rsidRDefault="00C13A7C" w:rsidP="00C13A7C">
      <w:pPr>
        <w:numPr>
          <w:ilvl w:val="0"/>
          <w:numId w:val="22"/>
        </w:numPr>
        <w:spacing w:after="0" w:line="240" w:lineRule="auto"/>
      </w:pPr>
      <w:r w:rsidRPr="00755964">
        <w:t>Emails between ‘A’ and ‘B’ between [date]</w:t>
      </w:r>
    </w:p>
    <w:tbl>
      <w:tblPr>
        <w:tblStyle w:val="TableGrid"/>
        <w:tblW w:w="0" w:type="auto"/>
        <w:tblLook w:val="04A0" w:firstRow="1" w:lastRow="0" w:firstColumn="1" w:lastColumn="0" w:noHBand="0" w:noVBand="1"/>
      </w:tblPr>
      <w:tblGrid>
        <w:gridCol w:w="9016"/>
      </w:tblGrid>
      <w:tr w:rsidR="00C13A7C" w:rsidRPr="00576E6A" w14:paraId="1E179FEA" w14:textId="77777777" w:rsidTr="00CD4F3C">
        <w:trPr>
          <w:trHeight w:val="1408"/>
        </w:trPr>
        <w:tc>
          <w:tcPr>
            <w:tcW w:w="9350" w:type="dxa"/>
          </w:tcPr>
          <w:p w14:paraId="357EE69E" w14:textId="77777777" w:rsidR="00C13A7C" w:rsidRDefault="00C13A7C" w:rsidP="004F5F22"/>
          <w:p w14:paraId="2C0F6B44" w14:textId="77777777" w:rsidR="00CD4F3C" w:rsidRDefault="00CD4F3C" w:rsidP="004F5F22"/>
          <w:p w14:paraId="2CDCCDC2" w14:textId="77777777" w:rsidR="00CD4F3C" w:rsidRDefault="00CD4F3C" w:rsidP="004F5F22"/>
          <w:p w14:paraId="5D1B1F42" w14:textId="77777777" w:rsidR="00CD4F3C" w:rsidRDefault="00CD4F3C" w:rsidP="004F5F22"/>
          <w:p w14:paraId="165D0490" w14:textId="77777777" w:rsidR="00CD4F3C" w:rsidRDefault="00CD4F3C" w:rsidP="004F5F22"/>
          <w:p w14:paraId="455B7816" w14:textId="77777777" w:rsidR="00CD4F3C" w:rsidRDefault="00CD4F3C" w:rsidP="004F5F22"/>
          <w:p w14:paraId="5C2A8C71" w14:textId="77777777" w:rsidR="00CD4F3C" w:rsidRDefault="00CD4F3C" w:rsidP="004F5F22"/>
          <w:p w14:paraId="1F9660E9" w14:textId="77777777" w:rsidR="00CD4F3C" w:rsidRDefault="00CD4F3C" w:rsidP="004F5F22"/>
          <w:p w14:paraId="0163DEAD" w14:textId="77777777" w:rsidR="00CD4F3C" w:rsidRDefault="00CD4F3C" w:rsidP="004F5F22"/>
          <w:p w14:paraId="3432DB66" w14:textId="67108FA7" w:rsidR="00CD4F3C" w:rsidRPr="00576E6A" w:rsidRDefault="00CD4F3C" w:rsidP="004F5F22"/>
        </w:tc>
      </w:tr>
    </w:tbl>
    <w:p w14:paraId="459D04EA" w14:textId="6F6240A0" w:rsidR="00C13A7C" w:rsidRDefault="00C13A7C" w:rsidP="00C13A7C"/>
    <w:p w14:paraId="275639A8" w14:textId="77777777" w:rsidR="00CD4F3C" w:rsidRPr="00576E6A" w:rsidRDefault="00CD4F3C" w:rsidP="00C13A7C"/>
    <w:tbl>
      <w:tblPr>
        <w:tblStyle w:val="TableGrid"/>
        <w:tblW w:w="0" w:type="auto"/>
        <w:tblLook w:val="04A0" w:firstRow="1" w:lastRow="0" w:firstColumn="1" w:lastColumn="0" w:noHBand="0" w:noVBand="1"/>
      </w:tblPr>
      <w:tblGrid>
        <w:gridCol w:w="9016"/>
      </w:tblGrid>
      <w:tr w:rsidR="00C13A7C" w:rsidRPr="00576E6A" w14:paraId="751A1B06" w14:textId="77777777" w:rsidTr="004F5F22">
        <w:tc>
          <w:tcPr>
            <w:tcW w:w="9350" w:type="dxa"/>
          </w:tcPr>
          <w:p w14:paraId="33D26C69" w14:textId="77777777" w:rsidR="00C13A7C" w:rsidRPr="00576E6A" w:rsidRDefault="00C13A7C" w:rsidP="004F5F22">
            <w:r w:rsidRPr="00576E6A">
              <w:t xml:space="preserve">I wish to:    </w:t>
            </w:r>
          </w:p>
          <w:p w14:paraId="2A95C519" w14:textId="77777777" w:rsidR="00C13A7C" w:rsidRPr="00576E6A" w:rsidRDefault="00C13A7C" w:rsidP="004F5F22"/>
          <w:p w14:paraId="4EB71876" w14:textId="77777777" w:rsidR="00C13A7C" w:rsidRPr="00576E6A" w:rsidRDefault="00C13A7C" w:rsidP="00C13A7C">
            <w:pPr>
              <w:pStyle w:val="ListParagraph"/>
              <w:numPr>
                <w:ilvl w:val="0"/>
                <w:numId w:val="21"/>
              </w:numPr>
            </w:pPr>
            <w:r w:rsidRPr="00576E6A">
              <w:t>Receive the information by post*</w:t>
            </w:r>
          </w:p>
          <w:p w14:paraId="6132528A" w14:textId="77777777" w:rsidR="00C13A7C" w:rsidRPr="00576E6A" w:rsidRDefault="00C13A7C" w:rsidP="00C13A7C">
            <w:pPr>
              <w:pStyle w:val="ListParagraph"/>
              <w:numPr>
                <w:ilvl w:val="0"/>
                <w:numId w:val="21"/>
              </w:numPr>
            </w:pPr>
            <w:r w:rsidRPr="00576E6A">
              <w:t xml:space="preserve">Receive the information by email       </w:t>
            </w:r>
          </w:p>
          <w:p w14:paraId="629552A5" w14:textId="77777777" w:rsidR="00C13A7C" w:rsidRPr="00576E6A" w:rsidRDefault="00C13A7C" w:rsidP="00C13A7C">
            <w:pPr>
              <w:pStyle w:val="ListParagraph"/>
              <w:numPr>
                <w:ilvl w:val="0"/>
                <w:numId w:val="21"/>
              </w:numPr>
            </w:pPr>
            <w:r w:rsidRPr="00576E6A">
              <w:t xml:space="preserve">Collect the information in person          </w:t>
            </w:r>
          </w:p>
          <w:p w14:paraId="15906DF8" w14:textId="77777777" w:rsidR="00C13A7C" w:rsidRPr="00576E6A" w:rsidRDefault="00C13A7C" w:rsidP="00C13A7C">
            <w:pPr>
              <w:pStyle w:val="ListParagraph"/>
              <w:numPr>
                <w:ilvl w:val="0"/>
                <w:numId w:val="21"/>
              </w:numPr>
            </w:pPr>
            <w:r w:rsidRPr="00576E6A">
              <w:t xml:space="preserve">View a copy of the information only      </w:t>
            </w:r>
          </w:p>
          <w:p w14:paraId="60D77764" w14:textId="77777777" w:rsidR="00C13A7C" w:rsidRPr="00576E6A" w:rsidRDefault="00C13A7C" w:rsidP="00C13A7C">
            <w:pPr>
              <w:pStyle w:val="ListParagraph"/>
              <w:numPr>
                <w:ilvl w:val="0"/>
                <w:numId w:val="21"/>
              </w:numPr>
            </w:pPr>
            <w:r w:rsidRPr="00576E6A">
              <w:t xml:space="preserve">Go through the information with a member of staff         </w:t>
            </w:r>
          </w:p>
          <w:p w14:paraId="450C2F4A" w14:textId="77777777" w:rsidR="00C13A7C" w:rsidRPr="00576E6A" w:rsidRDefault="00C13A7C" w:rsidP="004F5F22"/>
          <w:p w14:paraId="7F7EFC4D" w14:textId="77777777" w:rsidR="00C13A7C" w:rsidRPr="00576E6A" w:rsidRDefault="00C13A7C" w:rsidP="004F5F22">
            <w:r w:rsidRPr="00576E6A">
              <w:lastRenderedPageBreak/>
              <w:t xml:space="preserve">*Please be aware that if you wish us to post the information to you, we will take every care to ensure that it is addressed correctly. However, we cannot be held liable if the information is lost in the post or incorrectly delivered or opened by someone else in your household. Loss or incorrect delivery may cause you embarrassment or harm if the information is 'sensitive'.    </w:t>
            </w:r>
          </w:p>
          <w:p w14:paraId="45A20EAF" w14:textId="77777777" w:rsidR="00C13A7C" w:rsidRPr="00576E6A" w:rsidRDefault="00C13A7C" w:rsidP="004F5F22"/>
        </w:tc>
      </w:tr>
    </w:tbl>
    <w:p w14:paraId="058BB204" w14:textId="77777777" w:rsidR="00C13A7C" w:rsidRPr="00576E6A" w:rsidRDefault="00C13A7C" w:rsidP="00C13A7C"/>
    <w:p w14:paraId="5B38E83E" w14:textId="77777777" w:rsidR="00C13A7C" w:rsidRPr="00576E6A" w:rsidRDefault="00C13A7C" w:rsidP="00C13A7C">
      <w:r w:rsidRPr="00576E6A">
        <w:t xml:space="preserve">Please send your completed form and proof of identity by email to: </w:t>
      </w:r>
    </w:p>
    <w:p w14:paraId="3132737B" w14:textId="446FD2D0" w:rsidR="00C13A7C" w:rsidRDefault="00C13A7C" w:rsidP="00C13A7C">
      <w:pPr>
        <w:rPr>
          <w:rStyle w:val="Hyperlink"/>
        </w:rPr>
      </w:pPr>
      <w:hyperlink r:id="rId30" w:history="1">
        <w:r w:rsidRPr="00D20738">
          <w:rPr>
            <w:rStyle w:val="Hyperlink"/>
          </w:rPr>
          <w:t>z.allcott@thrive.ac</w:t>
        </w:r>
      </w:hyperlink>
      <w:r w:rsidR="009308BA">
        <w:rPr>
          <w:rStyle w:val="Hyperlink"/>
        </w:rPr>
        <w:t xml:space="preserve"> </w:t>
      </w:r>
    </w:p>
    <w:p w14:paraId="3C239E97" w14:textId="57E7B705" w:rsidR="00D76BD9" w:rsidRPr="00D76BD9" w:rsidRDefault="00D76BD9" w:rsidP="00C13A7C">
      <w:pPr>
        <w:rPr>
          <w:rStyle w:val="Hyperlink"/>
          <w:b/>
          <w:bCs/>
          <w:u w:val="none"/>
        </w:rPr>
      </w:pPr>
      <w:r w:rsidRPr="00D76BD9">
        <w:rPr>
          <w:rStyle w:val="Hyperlink"/>
          <w:b/>
          <w:bCs/>
          <w:u w:val="none"/>
        </w:rPr>
        <w:t>AND</w:t>
      </w:r>
    </w:p>
    <w:p w14:paraId="30F4666E" w14:textId="56FC0625" w:rsidR="00D76BD9" w:rsidRDefault="00D76BD9" w:rsidP="00C13A7C">
      <w:hyperlink r:id="rId31" w:history="1">
        <w:r w:rsidRPr="00262D31">
          <w:rPr>
            <w:rStyle w:val="Hyperlink"/>
          </w:rPr>
          <w:t>dataservices@judicium.com</w:t>
        </w:r>
      </w:hyperlink>
    </w:p>
    <w:p w14:paraId="46F09682" w14:textId="77777777" w:rsidR="00C13A7C" w:rsidRDefault="00C13A7C" w:rsidP="00C13A7C">
      <w:pPr>
        <w:rPr>
          <w:rStyle w:val="Hyperlink"/>
        </w:rPr>
      </w:pPr>
      <w:r w:rsidRPr="00755964">
        <w:t xml:space="preserve">If you need any advice on dealing with this request, you can contact the Information Commissioner’s Office on 0303 123 1113 or at </w:t>
      </w:r>
      <w:hyperlink r:id="rId32" w:history="1">
        <w:r w:rsidRPr="00D20738">
          <w:rPr>
            <w:rStyle w:val="Hyperlink"/>
          </w:rPr>
          <w:t>www.ico.org.uk</w:t>
        </w:r>
      </w:hyperlink>
    </w:p>
    <w:p w14:paraId="06CF7C14" w14:textId="77777777" w:rsidR="00C13A7C" w:rsidRDefault="00C13A7C" w:rsidP="00C13A7C"/>
    <w:p w14:paraId="37DA3EB6" w14:textId="085258EC" w:rsidR="007F2BF5" w:rsidRDefault="00C13A7C" w:rsidP="00C13A7C">
      <w:r>
        <w:t xml:space="preserve">ICO registration : </w:t>
      </w:r>
      <w:r w:rsidR="00E6798C" w:rsidRPr="00E6798C">
        <w:t>ZB037371</w:t>
      </w:r>
    </w:p>
    <w:p w14:paraId="03988CDC" w14:textId="77777777" w:rsidR="00820CE7" w:rsidRPr="00820CE7" w:rsidRDefault="00820CE7" w:rsidP="00820CE7">
      <w:r w:rsidRPr="00820CE7">
        <w:t>Data Protection Officer: Judicium Consulting Limited </w:t>
      </w:r>
      <w:r w:rsidRPr="00820CE7">
        <w:br/>
        <w:t>Address: 5th Floor, 98 Theobalds Road, London, WC1X 8WB  </w:t>
      </w:r>
      <w:r w:rsidRPr="00820CE7">
        <w:br/>
        <w:t>Email: </w:t>
      </w:r>
      <w:hyperlink r:id="rId33" w:history="1">
        <w:r w:rsidRPr="00820CE7">
          <w:rPr>
            <w:rStyle w:val="Hyperlink"/>
          </w:rPr>
          <w:t>dataservices@judicium.com</w:t>
        </w:r>
      </w:hyperlink>
      <w:r w:rsidRPr="00820CE7">
        <w:t> </w:t>
      </w:r>
      <w:r w:rsidRPr="00820CE7">
        <w:br/>
        <w:t>Web: </w:t>
      </w:r>
      <w:hyperlink r:id="rId34" w:history="1">
        <w:r w:rsidRPr="00820CE7">
          <w:rPr>
            <w:rStyle w:val="Hyperlink"/>
          </w:rPr>
          <w:t>www.judiciumeducation.co.uk</w:t>
        </w:r>
      </w:hyperlink>
      <w:r w:rsidRPr="00820CE7">
        <w:t> </w:t>
      </w:r>
      <w:r w:rsidRPr="00820CE7">
        <w:br/>
        <w:t>Telephone: 0345 548 7000 (Option 1, then 1) </w:t>
      </w:r>
    </w:p>
    <w:p w14:paraId="2ACFCA8C" w14:textId="77777777" w:rsidR="007F2BF5" w:rsidRPr="00B16175" w:rsidRDefault="007F2BF5" w:rsidP="00C13A7C"/>
    <w:p w14:paraId="3B302DFB" w14:textId="77777777" w:rsidR="00C05D29" w:rsidRPr="001E3C63" w:rsidRDefault="00C05D29" w:rsidP="008A2003">
      <w:pPr>
        <w:pStyle w:val="PolicyLevel1"/>
        <w:numPr>
          <w:ilvl w:val="0"/>
          <w:numId w:val="0"/>
        </w:numPr>
      </w:pPr>
    </w:p>
    <w:sectPr w:rsidR="00C05D29" w:rsidRPr="001E3C63" w:rsidSect="00214386">
      <w:headerReference w:type="default" r:id="rId35"/>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2ABE4" w14:textId="77777777" w:rsidR="00915384" w:rsidRDefault="00915384" w:rsidP="00214386">
      <w:pPr>
        <w:spacing w:after="0" w:line="240" w:lineRule="auto"/>
      </w:pPr>
      <w:r>
        <w:separator/>
      </w:r>
    </w:p>
  </w:endnote>
  <w:endnote w:type="continuationSeparator" w:id="0">
    <w:p w14:paraId="40B9EEA1" w14:textId="77777777" w:rsidR="00915384" w:rsidRDefault="00915384" w:rsidP="00214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7FD1F" w14:textId="77777777" w:rsidR="00915384" w:rsidRDefault="00915384" w:rsidP="00214386">
      <w:pPr>
        <w:spacing w:after="0" w:line="240" w:lineRule="auto"/>
      </w:pPr>
      <w:r>
        <w:separator/>
      </w:r>
    </w:p>
  </w:footnote>
  <w:footnote w:type="continuationSeparator" w:id="0">
    <w:p w14:paraId="38B49A13" w14:textId="77777777" w:rsidR="00915384" w:rsidRDefault="00915384" w:rsidP="00214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6CEEEE56" w14:textId="77777777" w:rsidR="00214386" w:rsidRPr="00214386" w:rsidRDefault="00214386" w:rsidP="00214386">
        <w:pPr>
          <w:pStyle w:val="Header"/>
          <w:jc w:val="right"/>
        </w:pPr>
        <w:r w:rsidRPr="00214386">
          <w:t xml:space="preserve">Page </w:t>
        </w:r>
        <w:r w:rsidRPr="00214386">
          <w:rPr>
            <w:b/>
            <w:bCs/>
            <w:szCs w:val="24"/>
          </w:rPr>
          <w:fldChar w:fldCharType="begin"/>
        </w:r>
        <w:r w:rsidRPr="00214386">
          <w:rPr>
            <w:b/>
            <w:bCs/>
          </w:rPr>
          <w:instrText xml:space="preserve"> PAGE </w:instrText>
        </w:r>
        <w:r w:rsidRPr="00214386">
          <w:rPr>
            <w:b/>
            <w:bCs/>
            <w:szCs w:val="24"/>
          </w:rPr>
          <w:fldChar w:fldCharType="separate"/>
        </w:r>
        <w:r w:rsidR="0036426C">
          <w:rPr>
            <w:b/>
            <w:bCs/>
            <w:noProof/>
          </w:rPr>
          <w:t>4</w:t>
        </w:r>
        <w:r w:rsidRPr="00214386">
          <w:rPr>
            <w:b/>
            <w:bCs/>
            <w:szCs w:val="24"/>
          </w:rPr>
          <w:fldChar w:fldCharType="end"/>
        </w:r>
        <w:r w:rsidRPr="00214386">
          <w:t xml:space="preserve"> of </w:t>
        </w:r>
        <w:r w:rsidRPr="00214386">
          <w:rPr>
            <w:b/>
            <w:bCs/>
            <w:szCs w:val="24"/>
          </w:rPr>
          <w:fldChar w:fldCharType="begin"/>
        </w:r>
        <w:r w:rsidRPr="00214386">
          <w:rPr>
            <w:b/>
            <w:bCs/>
          </w:rPr>
          <w:instrText xml:space="preserve"> NUMPAGES  </w:instrText>
        </w:r>
        <w:r w:rsidRPr="00214386">
          <w:rPr>
            <w:b/>
            <w:bCs/>
            <w:szCs w:val="24"/>
          </w:rPr>
          <w:fldChar w:fldCharType="separate"/>
        </w:r>
        <w:r w:rsidR="0036426C">
          <w:rPr>
            <w:b/>
            <w:bCs/>
            <w:noProof/>
          </w:rPr>
          <w:t>4</w:t>
        </w:r>
        <w:r w:rsidRPr="00214386">
          <w:rPr>
            <w:b/>
            <w:bCs/>
            <w:szCs w:val="24"/>
          </w:rPr>
          <w:fldChar w:fldCharType="end"/>
        </w:r>
      </w:p>
    </w:sdtContent>
  </w:sdt>
  <w:p w14:paraId="253A4870" w14:textId="77777777" w:rsidR="00214386" w:rsidRDefault="002143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260CA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0069979" o:spid="_x0000_i1025" type="#_x0000_t75" style="width:210pt;height:331.5pt;visibility:visible;mso-wrap-style:square" o:bullet="t">
        <v:imagedata r:id="rId1" o:title=""/>
      </v:shape>
    </w:pict>
  </w:numPicBullet>
  <w:abstractNum w:abstractNumId="0" w15:restartNumberingAfterBreak="0">
    <w:nsid w:val="00F27AB7"/>
    <w:multiLevelType w:val="multilevel"/>
    <w:tmpl w:val="42563666"/>
    <w:numStyleLink w:val="ListStyle"/>
  </w:abstractNum>
  <w:abstractNum w:abstractNumId="1" w15:restartNumberingAfterBreak="0">
    <w:nsid w:val="01C043C1"/>
    <w:multiLevelType w:val="hybridMultilevel"/>
    <w:tmpl w:val="FB822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A29E5"/>
    <w:multiLevelType w:val="multilevel"/>
    <w:tmpl w:val="42563666"/>
    <w:styleLink w:val="ListStyle"/>
    <w:lvl w:ilvl="0">
      <w:start w:val="1"/>
      <w:numFmt w:val="decimal"/>
      <w:pStyle w:val="PolicyLevel1"/>
      <w:lvlText w:val="%1."/>
      <w:lvlJc w:val="left"/>
      <w:pPr>
        <w:ind w:left="794" w:hanging="794"/>
      </w:pPr>
      <w:rPr>
        <w:rFonts w:ascii="Century Gothic" w:hAnsi="Century Gothic" w:hint="default"/>
        <w:b/>
        <w:i w:val="0"/>
        <w:sz w:val="24"/>
      </w:rPr>
    </w:lvl>
    <w:lvl w:ilvl="1">
      <w:start w:val="1"/>
      <w:numFmt w:val="decimal"/>
      <w:pStyle w:val="PolicyLevel2"/>
      <w:lvlText w:val="%1.%2."/>
      <w:lvlJc w:val="left"/>
      <w:pPr>
        <w:ind w:left="794" w:hanging="794"/>
      </w:pPr>
      <w:rPr>
        <w:rFonts w:ascii="Century Gothic" w:hAnsi="Century Gothic" w:hint="default"/>
        <w:sz w:val="24"/>
      </w:rPr>
    </w:lvl>
    <w:lvl w:ilvl="2">
      <w:start w:val="1"/>
      <w:numFmt w:val="decimal"/>
      <w:pStyle w:val="PolicyLevel3"/>
      <w:lvlText w:val="%1.%2.%3."/>
      <w:lvlJc w:val="left"/>
      <w:pPr>
        <w:ind w:left="794" w:hanging="794"/>
      </w:pPr>
      <w:rPr>
        <w:rFonts w:hint="default"/>
      </w:rPr>
    </w:lvl>
    <w:lvl w:ilvl="3">
      <w:start w:val="1"/>
      <w:numFmt w:val="lowerLetter"/>
      <w:pStyle w:val="PolicyLevel4"/>
      <w:lvlText w:val="%4)"/>
      <w:lvlJc w:val="left"/>
      <w:pPr>
        <w:tabs>
          <w:tab w:val="num" w:pos="1134"/>
        </w:tabs>
        <w:ind w:left="1134" w:hanging="283"/>
      </w:pPr>
      <w:rPr>
        <w:rFonts w:hint="default"/>
      </w:rPr>
    </w:lvl>
    <w:lvl w:ilvl="4">
      <w:start w:val="1"/>
      <w:numFmt w:val="bullet"/>
      <w:pStyle w:val="PolicyLevel5"/>
      <w:lvlText w:val=""/>
      <w:lvlJc w:val="left"/>
      <w:pPr>
        <w:tabs>
          <w:tab w:val="num" w:pos="1134"/>
        </w:tabs>
        <w:ind w:left="1134" w:hanging="283"/>
      </w:pPr>
      <w:rPr>
        <w:rFonts w:ascii="Symbol" w:hAnsi="Symbol" w:hint="default"/>
        <w:color w:val="auto"/>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 w15:restartNumberingAfterBreak="0">
    <w:nsid w:val="19B7480C"/>
    <w:multiLevelType w:val="multilevel"/>
    <w:tmpl w:val="298651D2"/>
    <w:numStyleLink w:val="PolicyMulti-level"/>
  </w:abstractNum>
  <w:abstractNum w:abstractNumId="4" w15:restartNumberingAfterBreak="0">
    <w:nsid w:val="1B6F2D8E"/>
    <w:multiLevelType w:val="hybridMultilevel"/>
    <w:tmpl w:val="B454AE0E"/>
    <w:lvl w:ilvl="0" w:tplc="2564B174">
      <w:start w:val="1"/>
      <w:numFmt w:val="decimal"/>
      <w:pStyle w:val="Heading1"/>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B96BC5"/>
    <w:multiLevelType w:val="multilevel"/>
    <w:tmpl w:val="A036AA5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144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6" w15:restartNumberingAfterBreak="0">
    <w:nsid w:val="26C63E42"/>
    <w:multiLevelType w:val="multilevel"/>
    <w:tmpl w:val="298651D2"/>
    <w:styleLink w:val="PolicyMulti-level"/>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7" w15:restartNumberingAfterBreak="0">
    <w:nsid w:val="28E8762F"/>
    <w:multiLevelType w:val="multilevel"/>
    <w:tmpl w:val="42563666"/>
    <w:numStyleLink w:val="ListStyle"/>
  </w:abstractNum>
  <w:abstractNum w:abstractNumId="8"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D15EB1"/>
    <w:multiLevelType w:val="hybridMultilevel"/>
    <w:tmpl w:val="E7F8CD7E"/>
    <w:lvl w:ilvl="0" w:tplc="55762810">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820BF2"/>
    <w:multiLevelType w:val="multilevel"/>
    <w:tmpl w:val="42563666"/>
    <w:numStyleLink w:val="ListStyle"/>
  </w:abstractNum>
  <w:abstractNum w:abstractNumId="14" w15:restartNumberingAfterBreak="0">
    <w:nsid w:val="53AA73A1"/>
    <w:multiLevelType w:val="multilevel"/>
    <w:tmpl w:val="77B03416"/>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5" w15:restartNumberingAfterBreak="0">
    <w:nsid w:val="6AF21DC5"/>
    <w:multiLevelType w:val="multilevel"/>
    <w:tmpl w:val="1A2C832E"/>
    <w:lvl w:ilvl="0">
      <w:start w:val="1"/>
      <w:numFmt w:val="decimal"/>
      <w:lvlText w:val="%1."/>
      <w:lvlJc w:val="left"/>
      <w:pPr>
        <w:ind w:left="720" w:hanging="720"/>
      </w:pPr>
      <w:rPr>
        <w:rFonts w:ascii="Century Gothic" w:hAnsi="Century Gothic" w:hint="default"/>
        <w:b/>
        <w:i w:val="0"/>
        <w:sz w:val="24"/>
      </w:rPr>
    </w:lvl>
    <w:lvl w:ilvl="1">
      <w:start w:val="1"/>
      <w:numFmt w:val="decimal"/>
      <w:lvlText w:val="%1.%2"/>
      <w:lvlJc w:val="left"/>
      <w:pPr>
        <w:ind w:left="720" w:hanging="720"/>
      </w:pPr>
      <w:rPr>
        <w:rFonts w:ascii="Century Gothic" w:hAnsi="Century Gothic" w:hint="default"/>
        <w:sz w:val="24"/>
      </w:rPr>
    </w:lvl>
    <w:lvl w:ilvl="2">
      <w:start w:val="1"/>
      <w:numFmt w:val="lowerLetter"/>
      <w:lvlText w:val="%3)"/>
      <w:lvlJc w:val="left"/>
      <w:pPr>
        <w:ind w:left="720" w:firstLine="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16" w15:restartNumberingAfterBreak="0">
    <w:nsid w:val="6E3F23F7"/>
    <w:multiLevelType w:val="hybridMultilevel"/>
    <w:tmpl w:val="4C6ADD24"/>
    <w:lvl w:ilvl="0" w:tplc="E5685974">
      <w:start w:val="1"/>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6F027A6B"/>
    <w:multiLevelType w:val="multilevel"/>
    <w:tmpl w:val="42563666"/>
    <w:numStyleLink w:val="ListStyle"/>
  </w:abstractNum>
  <w:abstractNum w:abstractNumId="18" w15:restartNumberingAfterBreak="0">
    <w:nsid w:val="71BA2EAD"/>
    <w:multiLevelType w:val="multilevel"/>
    <w:tmpl w:val="0809001D"/>
    <w:styleLink w:val="PolicyMulti-Level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2F8577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F8553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67560612">
    <w:abstractNumId w:val="4"/>
  </w:num>
  <w:num w:numId="2" w16cid:durableId="2065332647">
    <w:abstractNumId w:val="20"/>
  </w:num>
  <w:num w:numId="3" w16cid:durableId="1567299664">
    <w:abstractNumId w:val="18"/>
  </w:num>
  <w:num w:numId="4" w16cid:durableId="1101755388">
    <w:abstractNumId w:val="15"/>
  </w:num>
  <w:num w:numId="5" w16cid:durableId="700205223">
    <w:abstractNumId w:val="19"/>
  </w:num>
  <w:num w:numId="6" w16cid:durableId="93214059">
    <w:abstractNumId w:val="15"/>
    <w:lvlOverride w:ilvl="0">
      <w:lvl w:ilvl="0">
        <w:start w:val="1"/>
        <w:numFmt w:val="decimal"/>
        <w:lvlText w:val="%1."/>
        <w:lvlJc w:val="left"/>
        <w:pPr>
          <w:ind w:left="720" w:hanging="720"/>
        </w:pPr>
        <w:rPr>
          <w:rFonts w:ascii="Century Gothic" w:hAnsi="Century Gothic" w:hint="default"/>
          <w:b/>
          <w:i w:val="0"/>
          <w:sz w:val="24"/>
        </w:rPr>
      </w:lvl>
    </w:lvlOverride>
    <w:lvlOverride w:ilvl="1">
      <w:lvl w:ilvl="1">
        <w:start w:val="1"/>
        <w:numFmt w:val="decimal"/>
        <w:lvlText w:val="%1.%2"/>
        <w:lvlJc w:val="left"/>
        <w:pPr>
          <w:ind w:left="720" w:hanging="720"/>
        </w:pPr>
        <w:rPr>
          <w:rFonts w:ascii="Century Gothic" w:hAnsi="Century Gothic" w:hint="default"/>
          <w:sz w:val="24"/>
        </w:rPr>
      </w:lvl>
    </w:lvlOverride>
    <w:lvlOverride w:ilvl="2">
      <w:lvl w:ilvl="2">
        <w:start w:val="1"/>
        <w:numFmt w:val="lowerLetter"/>
        <w:lvlText w:val="%3)"/>
        <w:lvlJc w:val="left"/>
        <w:pPr>
          <w:ind w:left="720" w:firstLine="0"/>
        </w:pPr>
        <w:rPr>
          <w:rFonts w:hint="default"/>
        </w:rPr>
      </w:lvl>
    </w:lvlOverride>
    <w:lvlOverride w:ilvl="3">
      <w:lvl w:ilvl="3">
        <w:start w:val="1"/>
        <w:numFmt w:val="decimal"/>
        <w:lvlText w:val="(%4)"/>
        <w:lvlJc w:val="left"/>
        <w:pPr>
          <w:ind w:left="720" w:hanging="720"/>
        </w:pPr>
        <w:rPr>
          <w:rFonts w:hint="default"/>
        </w:rPr>
      </w:lvl>
    </w:lvlOverride>
    <w:lvlOverride w:ilvl="4">
      <w:lvl w:ilvl="4">
        <w:start w:val="1"/>
        <w:numFmt w:val="lowerLetter"/>
        <w:lvlText w:val="(%5)"/>
        <w:lvlJc w:val="left"/>
        <w:pPr>
          <w:ind w:left="720" w:hanging="720"/>
        </w:pPr>
        <w:rPr>
          <w:rFonts w:hint="default"/>
        </w:rPr>
      </w:lvl>
    </w:lvlOverride>
    <w:lvlOverride w:ilvl="5">
      <w:lvl w:ilvl="5">
        <w:start w:val="1"/>
        <w:numFmt w:val="lowerRoman"/>
        <w:lvlText w:val="(%6)"/>
        <w:lvlJc w:val="left"/>
        <w:pPr>
          <w:ind w:left="720" w:hanging="720"/>
        </w:pPr>
        <w:rPr>
          <w:rFonts w:hint="default"/>
        </w:rPr>
      </w:lvl>
    </w:lvlOverride>
    <w:lvlOverride w:ilvl="6">
      <w:lvl w:ilvl="6">
        <w:start w:val="1"/>
        <w:numFmt w:val="decimal"/>
        <w:lvlText w:val="%7."/>
        <w:lvlJc w:val="left"/>
        <w:pPr>
          <w:ind w:left="720" w:hanging="720"/>
        </w:pPr>
        <w:rPr>
          <w:rFonts w:hint="default"/>
        </w:rPr>
      </w:lvl>
    </w:lvlOverride>
    <w:lvlOverride w:ilvl="7">
      <w:lvl w:ilvl="7">
        <w:start w:val="1"/>
        <w:numFmt w:val="lowerLetter"/>
        <w:lvlText w:val="%8."/>
        <w:lvlJc w:val="left"/>
        <w:pPr>
          <w:ind w:left="720" w:hanging="720"/>
        </w:pPr>
        <w:rPr>
          <w:rFonts w:hint="default"/>
        </w:rPr>
      </w:lvl>
    </w:lvlOverride>
    <w:lvlOverride w:ilvl="8">
      <w:lvl w:ilvl="8">
        <w:start w:val="1"/>
        <w:numFmt w:val="lowerRoman"/>
        <w:lvlText w:val="%9."/>
        <w:lvlJc w:val="left"/>
        <w:pPr>
          <w:ind w:left="720" w:hanging="720"/>
        </w:pPr>
        <w:rPr>
          <w:rFonts w:hint="default"/>
        </w:rPr>
      </w:lvl>
    </w:lvlOverride>
  </w:num>
  <w:num w:numId="7" w16cid:durableId="458259511">
    <w:abstractNumId w:val="6"/>
  </w:num>
  <w:num w:numId="8" w16cid:durableId="386301631">
    <w:abstractNumId w:val="3"/>
  </w:num>
  <w:num w:numId="9" w16cid:durableId="999309641">
    <w:abstractNumId w:val="5"/>
  </w:num>
  <w:num w:numId="10" w16cid:durableId="1213075060">
    <w:abstractNumId w:val="9"/>
  </w:num>
  <w:num w:numId="11" w16cid:durableId="2074814528">
    <w:abstractNumId w:val="14"/>
  </w:num>
  <w:num w:numId="12" w16cid:durableId="35549910">
    <w:abstractNumId w:val="2"/>
  </w:num>
  <w:num w:numId="13" w16cid:durableId="13202307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26562436">
    <w:abstractNumId w:val="13"/>
  </w:num>
  <w:num w:numId="15" w16cid:durableId="1146816268">
    <w:abstractNumId w:val="10"/>
  </w:num>
  <w:num w:numId="16" w16cid:durableId="2088645054">
    <w:abstractNumId w:val="17"/>
  </w:num>
  <w:num w:numId="17" w16cid:durableId="1074745661">
    <w:abstractNumId w:val="0"/>
  </w:num>
  <w:num w:numId="18" w16cid:durableId="1405950140">
    <w:abstractNumId w:val="7"/>
  </w:num>
  <w:num w:numId="19" w16cid:durableId="1150709593">
    <w:abstractNumId w:val="11"/>
  </w:num>
  <w:num w:numId="20" w16cid:durableId="1459685577">
    <w:abstractNumId w:val="12"/>
  </w:num>
  <w:num w:numId="21" w16cid:durableId="1147547223">
    <w:abstractNumId w:val="8"/>
  </w:num>
  <w:num w:numId="22" w16cid:durableId="1852640735">
    <w:abstractNumId w:val="1"/>
  </w:num>
  <w:num w:numId="23" w16cid:durableId="1951679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48F"/>
    <w:rsid w:val="00000C05"/>
    <w:rsid w:val="00001EC9"/>
    <w:rsid w:val="000110C3"/>
    <w:rsid w:val="00026BD8"/>
    <w:rsid w:val="000560B7"/>
    <w:rsid w:val="000819CA"/>
    <w:rsid w:val="0009602B"/>
    <w:rsid w:val="000973DA"/>
    <w:rsid w:val="000C7CEA"/>
    <w:rsid w:val="000F37F5"/>
    <w:rsid w:val="00164E6B"/>
    <w:rsid w:val="00176CCD"/>
    <w:rsid w:val="001A5BC1"/>
    <w:rsid w:val="001E3C63"/>
    <w:rsid w:val="001F2604"/>
    <w:rsid w:val="0020760E"/>
    <w:rsid w:val="0021095A"/>
    <w:rsid w:val="00214386"/>
    <w:rsid w:val="00234FB0"/>
    <w:rsid w:val="002751E5"/>
    <w:rsid w:val="00282B9A"/>
    <w:rsid w:val="00293CAB"/>
    <w:rsid w:val="002D14C2"/>
    <w:rsid w:val="002D42C9"/>
    <w:rsid w:val="002D47E9"/>
    <w:rsid w:val="003207E9"/>
    <w:rsid w:val="0032248D"/>
    <w:rsid w:val="0036426C"/>
    <w:rsid w:val="0037295F"/>
    <w:rsid w:val="00375B7C"/>
    <w:rsid w:val="003860C3"/>
    <w:rsid w:val="00396B6F"/>
    <w:rsid w:val="003B2DAF"/>
    <w:rsid w:val="003C29D1"/>
    <w:rsid w:val="003D4B11"/>
    <w:rsid w:val="00440735"/>
    <w:rsid w:val="0045113F"/>
    <w:rsid w:val="004D4D6E"/>
    <w:rsid w:val="004E17B1"/>
    <w:rsid w:val="00505FA8"/>
    <w:rsid w:val="00557B3B"/>
    <w:rsid w:val="0059483C"/>
    <w:rsid w:val="005A2E47"/>
    <w:rsid w:val="005A35F7"/>
    <w:rsid w:val="005C78E9"/>
    <w:rsid w:val="005D231E"/>
    <w:rsid w:val="006207E1"/>
    <w:rsid w:val="006A512E"/>
    <w:rsid w:val="006B356E"/>
    <w:rsid w:val="006E2EEB"/>
    <w:rsid w:val="00713A19"/>
    <w:rsid w:val="00761403"/>
    <w:rsid w:val="00781813"/>
    <w:rsid w:val="007F2BF5"/>
    <w:rsid w:val="0081080D"/>
    <w:rsid w:val="00820CE7"/>
    <w:rsid w:val="00824C98"/>
    <w:rsid w:val="00843A7A"/>
    <w:rsid w:val="008A2003"/>
    <w:rsid w:val="009129A1"/>
    <w:rsid w:val="00915384"/>
    <w:rsid w:val="009308BA"/>
    <w:rsid w:val="00944D84"/>
    <w:rsid w:val="009A51B6"/>
    <w:rsid w:val="009D58F2"/>
    <w:rsid w:val="00A05851"/>
    <w:rsid w:val="00A11C7A"/>
    <w:rsid w:val="00A627F2"/>
    <w:rsid w:val="00AA1ACD"/>
    <w:rsid w:val="00AB348F"/>
    <w:rsid w:val="00AD4DB3"/>
    <w:rsid w:val="00B31685"/>
    <w:rsid w:val="00B82482"/>
    <w:rsid w:val="00BB3265"/>
    <w:rsid w:val="00BC18DC"/>
    <w:rsid w:val="00BE6CBA"/>
    <w:rsid w:val="00C05D29"/>
    <w:rsid w:val="00C13A7C"/>
    <w:rsid w:val="00C7797B"/>
    <w:rsid w:val="00CD4F3C"/>
    <w:rsid w:val="00D01679"/>
    <w:rsid w:val="00D04F5A"/>
    <w:rsid w:val="00D13CCA"/>
    <w:rsid w:val="00D76BD9"/>
    <w:rsid w:val="00D94EF3"/>
    <w:rsid w:val="00E07BD6"/>
    <w:rsid w:val="00E3616A"/>
    <w:rsid w:val="00E6277C"/>
    <w:rsid w:val="00E6798C"/>
    <w:rsid w:val="00EB4C31"/>
    <w:rsid w:val="00F35099"/>
    <w:rsid w:val="00F35309"/>
    <w:rsid w:val="00F6291F"/>
    <w:rsid w:val="00F817D7"/>
    <w:rsid w:val="00F83832"/>
    <w:rsid w:val="00FA0C74"/>
    <w:rsid w:val="00FA733E"/>
    <w:rsid w:val="00FB1E9D"/>
    <w:rsid w:val="00FD6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53A02"/>
  <w15:chartTrackingRefBased/>
  <w15:docId w15:val="{AA8C7FE2-A40A-46BF-9A2F-E8A0C3AD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386"/>
    <w:rPr>
      <w:rFonts w:ascii="Century Gothic" w:hAnsi="Century Gothic"/>
      <w:sz w:val="24"/>
    </w:rPr>
  </w:style>
  <w:style w:type="paragraph" w:styleId="Heading1">
    <w:name w:val="heading 1"/>
    <w:basedOn w:val="Normal"/>
    <w:next w:val="Normal"/>
    <w:link w:val="Heading1Char"/>
    <w:uiPriority w:val="9"/>
    <w:rsid w:val="001E3C63"/>
    <w:pPr>
      <w:keepNext/>
      <w:keepLines/>
      <w:numPr>
        <w:numId w:val="1"/>
      </w:numPr>
      <w:spacing w:before="240" w:after="0"/>
      <w:ind w:left="36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rsid w:val="001E3C6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386"/>
  </w:style>
  <w:style w:type="paragraph" w:styleId="Footer">
    <w:name w:val="footer"/>
    <w:basedOn w:val="Normal"/>
    <w:link w:val="FooterChar"/>
    <w:uiPriority w:val="99"/>
    <w:unhideWhenUsed/>
    <w:rsid w:val="00214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386"/>
  </w:style>
  <w:style w:type="table" w:styleId="TableGrid">
    <w:name w:val="Table Grid"/>
    <w:basedOn w:val="TableNormal"/>
    <w:uiPriority w:val="39"/>
    <w:rsid w:val="0021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Title">
    <w:name w:val="Policy Title"/>
    <w:basedOn w:val="Normal"/>
    <w:link w:val="PolicyTitleChar"/>
    <w:qFormat/>
    <w:rsid w:val="00282B9A"/>
    <w:pPr>
      <w:spacing w:line="240" w:lineRule="auto"/>
      <w:jc w:val="center"/>
    </w:pPr>
    <w:rPr>
      <w:b/>
      <w:sz w:val="72"/>
    </w:rPr>
  </w:style>
  <w:style w:type="paragraph" w:customStyle="1" w:styleId="PolicyDate">
    <w:name w:val="Policy Date"/>
    <w:basedOn w:val="PolicyTitle"/>
    <w:link w:val="PolicyDateChar"/>
    <w:qFormat/>
    <w:rsid w:val="00B31685"/>
    <w:rPr>
      <w:sz w:val="44"/>
    </w:rPr>
  </w:style>
  <w:style w:type="character" w:customStyle="1" w:styleId="PolicyTitleChar">
    <w:name w:val="Policy Title Char"/>
    <w:basedOn w:val="DefaultParagraphFont"/>
    <w:link w:val="PolicyTitle"/>
    <w:rsid w:val="00282B9A"/>
    <w:rPr>
      <w:rFonts w:ascii="Century Gothic" w:hAnsi="Century Gothic"/>
      <w:b/>
      <w:sz w:val="72"/>
    </w:rPr>
  </w:style>
  <w:style w:type="character" w:customStyle="1" w:styleId="Heading1Char">
    <w:name w:val="Heading 1 Char"/>
    <w:basedOn w:val="DefaultParagraphFont"/>
    <w:link w:val="Heading1"/>
    <w:uiPriority w:val="9"/>
    <w:rsid w:val="001E3C63"/>
    <w:rPr>
      <w:rFonts w:ascii="Century Gothic" w:eastAsiaTheme="majorEastAsia" w:hAnsi="Century Gothic" w:cstheme="majorBidi"/>
      <w:b/>
      <w:color w:val="000000" w:themeColor="text1"/>
      <w:sz w:val="24"/>
      <w:szCs w:val="32"/>
    </w:rPr>
  </w:style>
  <w:style w:type="character" w:customStyle="1" w:styleId="PolicyDateChar">
    <w:name w:val="Policy Date Char"/>
    <w:basedOn w:val="PolicyTitleChar"/>
    <w:link w:val="PolicyDate"/>
    <w:rsid w:val="00B31685"/>
    <w:rPr>
      <w:rFonts w:ascii="Century Gothic" w:hAnsi="Century Gothic"/>
      <w:b/>
      <w:sz w:val="44"/>
    </w:rPr>
  </w:style>
  <w:style w:type="character" w:customStyle="1" w:styleId="Heading2Char">
    <w:name w:val="Heading 2 Char"/>
    <w:basedOn w:val="DefaultParagraphFont"/>
    <w:link w:val="Heading2"/>
    <w:uiPriority w:val="9"/>
    <w:rsid w:val="001E3C63"/>
    <w:rPr>
      <w:rFonts w:asciiTheme="majorHAnsi" w:eastAsiaTheme="majorEastAsia" w:hAnsiTheme="majorHAnsi" w:cstheme="majorBidi"/>
      <w:color w:val="2E74B5" w:themeColor="accent1" w:themeShade="BF"/>
      <w:sz w:val="26"/>
      <w:szCs w:val="26"/>
    </w:rPr>
  </w:style>
  <w:style w:type="paragraph" w:customStyle="1" w:styleId="PolicyParagraphs">
    <w:name w:val="Policy Paragraphs"/>
    <w:basedOn w:val="Normal"/>
    <w:link w:val="PolicyParagraphsChar"/>
    <w:qFormat/>
    <w:rsid w:val="001E3C63"/>
    <w:rPr>
      <w:sz w:val="22"/>
    </w:rPr>
  </w:style>
  <w:style w:type="paragraph" w:customStyle="1" w:styleId="Level2">
    <w:name w:val="Level 2"/>
    <w:basedOn w:val="Normal"/>
    <w:link w:val="Level2Char"/>
    <w:rsid w:val="003207E9"/>
    <w:pPr>
      <w:jc w:val="both"/>
    </w:pPr>
    <w:rPr>
      <w:bCs/>
    </w:rPr>
  </w:style>
  <w:style w:type="character" w:customStyle="1" w:styleId="PolicyParagraphsChar">
    <w:name w:val="Policy Paragraphs Char"/>
    <w:basedOn w:val="DefaultParagraphFont"/>
    <w:link w:val="PolicyParagraphs"/>
    <w:rsid w:val="001E3C63"/>
    <w:rPr>
      <w:rFonts w:ascii="Century Gothic" w:hAnsi="Century Gothic"/>
    </w:rPr>
  </w:style>
  <w:style w:type="paragraph" w:customStyle="1" w:styleId="Level1">
    <w:name w:val="Level 1"/>
    <w:basedOn w:val="Heading1"/>
    <w:link w:val="Level1Char"/>
    <w:rsid w:val="00FA0C74"/>
    <w:pPr>
      <w:numPr>
        <w:numId w:val="0"/>
      </w:numPr>
    </w:pPr>
  </w:style>
  <w:style w:type="character" w:customStyle="1" w:styleId="Level2Char">
    <w:name w:val="Level 2 Char"/>
    <w:basedOn w:val="DefaultParagraphFont"/>
    <w:link w:val="Level2"/>
    <w:rsid w:val="003207E9"/>
    <w:rPr>
      <w:rFonts w:ascii="Century Gothic" w:hAnsi="Century Gothic"/>
      <w:bCs/>
      <w:sz w:val="24"/>
    </w:rPr>
  </w:style>
  <w:style w:type="numbering" w:customStyle="1" w:styleId="PolicyMulti-Level0">
    <w:name w:val="Policy Multi-Level"/>
    <w:uiPriority w:val="99"/>
    <w:rsid w:val="003207E9"/>
    <w:pPr>
      <w:numPr>
        <w:numId w:val="3"/>
      </w:numPr>
    </w:pPr>
  </w:style>
  <w:style w:type="character" w:customStyle="1" w:styleId="Level1Char">
    <w:name w:val="Level 1 Char"/>
    <w:basedOn w:val="Heading1Char"/>
    <w:link w:val="Level1"/>
    <w:rsid w:val="00FA0C74"/>
    <w:rPr>
      <w:rFonts w:ascii="Century Gothic" w:eastAsiaTheme="majorEastAsia" w:hAnsi="Century Gothic" w:cstheme="majorBidi"/>
      <w:b/>
      <w:color w:val="000000" w:themeColor="text1"/>
      <w:sz w:val="24"/>
      <w:szCs w:val="32"/>
    </w:rPr>
  </w:style>
  <w:style w:type="paragraph" w:customStyle="1" w:styleId="PolicyLevel1">
    <w:name w:val="Policy Level 1"/>
    <w:basedOn w:val="Level1"/>
    <w:link w:val="PolicyLevel1Char"/>
    <w:qFormat/>
    <w:rsid w:val="00F83832"/>
    <w:pPr>
      <w:numPr>
        <w:numId w:val="18"/>
      </w:numPr>
      <w:spacing w:line="480" w:lineRule="auto"/>
    </w:pPr>
  </w:style>
  <w:style w:type="paragraph" w:customStyle="1" w:styleId="PolicyLevel2">
    <w:name w:val="Policy Level 2"/>
    <w:basedOn w:val="Level2"/>
    <w:link w:val="PolicyLevel2Char"/>
    <w:qFormat/>
    <w:rsid w:val="00F83832"/>
    <w:pPr>
      <w:numPr>
        <w:ilvl w:val="1"/>
        <w:numId w:val="18"/>
      </w:numPr>
    </w:pPr>
  </w:style>
  <w:style w:type="character" w:customStyle="1" w:styleId="PolicyLevel1Char">
    <w:name w:val="Policy Level 1 Char"/>
    <w:basedOn w:val="Level1Char"/>
    <w:link w:val="PolicyLevel1"/>
    <w:rsid w:val="00FA0C74"/>
    <w:rPr>
      <w:rFonts w:ascii="Century Gothic" w:eastAsiaTheme="majorEastAsia" w:hAnsi="Century Gothic" w:cstheme="majorBidi"/>
      <w:b/>
      <w:color w:val="000000" w:themeColor="text1"/>
      <w:sz w:val="24"/>
      <w:szCs w:val="32"/>
    </w:rPr>
  </w:style>
  <w:style w:type="paragraph" w:styleId="TOCHeading">
    <w:name w:val="TOC Heading"/>
    <w:basedOn w:val="PolicyLevel1"/>
    <w:next w:val="PolicyParagraphs"/>
    <w:uiPriority w:val="39"/>
    <w:unhideWhenUsed/>
    <w:qFormat/>
    <w:rsid w:val="00C05D29"/>
    <w:pPr>
      <w:numPr>
        <w:numId w:val="0"/>
      </w:numPr>
      <w:outlineLvl w:val="9"/>
    </w:pPr>
    <w:rPr>
      <w:lang w:val="en-US"/>
    </w:rPr>
  </w:style>
  <w:style w:type="character" w:customStyle="1" w:styleId="PolicyLevel2Char">
    <w:name w:val="Policy Level 2 Char"/>
    <w:basedOn w:val="Level2Char"/>
    <w:link w:val="PolicyLevel2"/>
    <w:rsid w:val="00FA0C74"/>
    <w:rPr>
      <w:rFonts w:ascii="Century Gothic" w:hAnsi="Century Gothic"/>
      <w:bCs/>
      <w:sz w:val="24"/>
    </w:rPr>
  </w:style>
  <w:style w:type="paragraph" w:styleId="TOC1">
    <w:name w:val="toc 1"/>
    <w:basedOn w:val="Normal"/>
    <w:next w:val="Normal"/>
    <w:link w:val="TOC1Char"/>
    <w:autoRedefine/>
    <w:uiPriority w:val="39"/>
    <w:unhideWhenUsed/>
    <w:rsid w:val="00F817D7"/>
    <w:pPr>
      <w:tabs>
        <w:tab w:val="left" w:pos="440"/>
        <w:tab w:val="right" w:leader="dot" w:pos="9016"/>
      </w:tabs>
      <w:spacing w:after="100"/>
    </w:pPr>
  </w:style>
  <w:style w:type="character" w:styleId="Hyperlink">
    <w:name w:val="Hyperlink"/>
    <w:basedOn w:val="DefaultParagraphFont"/>
    <w:uiPriority w:val="99"/>
    <w:unhideWhenUsed/>
    <w:rsid w:val="001F2604"/>
    <w:rPr>
      <w:color w:val="0563C1" w:themeColor="hyperlink"/>
      <w:u w:val="single"/>
    </w:rPr>
  </w:style>
  <w:style w:type="paragraph" w:styleId="TOC2">
    <w:name w:val="toc 2"/>
    <w:basedOn w:val="Normal"/>
    <w:next w:val="Normal"/>
    <w:autoRedefine/>
    <w:uiPriority w:val="39"/>
    <w:unhideWhenUsed/>
    <w:rsid w:val="001F2604"/>
    <w:pPr>
      <w:spacing w:after="100"/>
      <w:ind w:left="22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1F2604"/>
    <w:pPr>
      <w:spacing w:after="100"/>
      <w:ind w:left="440"/>
    </w:pPr>
    <w:rPr>
      <w:rFonts w:asciiTheme="minorHAnsi" w:eastAsiaTheme="minorEastAsia" w:hAnsiTheme="minorHAnsi" w:cs="Times New Roman"/>
      <w:sz w:val="22"/>
      <w:lang w:val="en-US"/>
    </w:rPr>
  </w:style>
  <w:style w:type="numbering" w:customStyle="1" w:styleId="PolicyMulti-level">
    <w:name w:val="Policy Multi-level"/>
    <w:uiPriority w:val="99"/>
    <w:rsid w:val="00293CAB"/>
    <w:pPr>
      <w:numPr>
        <w:numId w:val="7"/>
      </w:numPr>
    </w:pPr>
  </w:style>
  <w:style w:type="paragraph" w:customStyle="1" w:styleId="TOCContent">
    <w:name w:val="TOC Content"/>
    <w:basedOn w:val="TOC1"/>
    <w:link w:val="TOCContentChar"/>
    <w:autoRedefine/>
    <w:qFormat/>
    <w:rsid w:val="00F817D7"/>
    <w:pPr>
      <w:tabs>
        <w:tab w:val="clear" w:pos="440"/>
        <w:tab w:val="left" w:pos="567"/>
      </w:tabs>
    </w:pPr>
    <w:rPr>
      <w:noProof/>
    </w:rPr>
  </w:style>
  <w:style w:type="character" w:customStyle="1" w:styleId="TOC1Char">
    <w:name w:val="TOC 1 Char"/>
    <w:basedOn w:val="DefaultParagraphFont"/>
    <w:link w:val="TOC1"/>
    <w:uiPriority w:val="39"/>
    <w:rsid w:val="00F817D7"/>
    <w:rPr>
      <w:rFonts w:ascii="Century Gothic" w:hAnsi="Century Gothic"/>
      <w:sz w:val="24"/>
    </w:rPr>
  </w:style>
  <w:style w:type="character" w:customStyle="1" w:styleId="TOCContentChar">
    <w:name w:val="TOC Content Char"/>
    <w:basedOn w:val="TOC1Char"/>
    <w:link w:val="TOCContent"/>
    <w:rsid w:val="00F817D7"/>
    <w:rPr>
      <w:rFonts w:ascii="Century Gothic" w:hAnsi="Century Gothic"/>
      <w:noProof/>
      <w:sz w:val="24"/>
    </w:rPr>
  </w:style>
  <w:style w:type="paragraph" w:styleId="TOC4">
    <w:name w:val="toc 4"/>
    <w:basedOn w:val="Normal"/>
    <w:next w:val="Normal"/>
    <w:autoRedefine/>
    <w:uiPriority w:val="39"/>
    <w:semiHidden/>
    <w:unhideWhenUsed/>
    <w:rsid w:val="00000C05"/>
    <w:pPr>
      <w:spacing w:after="100"/>
      <w:ind w:left="720"/>
    </w:pPr>
  </w:style>
  <w:style w:type="paragraph" w:styleId="TOC7">
    <w:name w:val="toc 7"/>
    <w:basedOn w:val="Normal"/>
    <w:next w:val="Normal"/>
    <w:autoRedefine/>
    <w:uiPriority w:val="39"/>
    <w:semiHidden/>
    <w:unhideWhenUsed/>
    <w:rsid w:val="00000C05"/>
    <w:pPr>
      <w:spacing w:after="100"/>
      <w:ind w:left="1440"/>
    </w:pPr>
  </w:style>
  <w:style w:type="paragraph" w:styleId="ListParagraph">
    <w:name w:val="List Paragraph"/>
    <w:basedOn w:val="Normal"/>
    <w:link w:val="ListParagraphChar"/>
    <w:uiPriority w:val="34"/>
    <w:qFormat/>
    <w:rsid w:val="00440735"/>
    <w:pPr>
      <w:ind w:left="720"/>
      <w:contextualSpacing/>
    </w:pPr>
  </w:style>
  <w:style w:type="paragraph" w:customStyle="1" w:styleId="PolicyLevel3">
    <w:name w:val="Policy Level 3"/>
    <w:basedOn w:val="PolicyLevel2"/>
    <w:link w:val="PolicyLevel3Char"/>
    <w:qFormat/>
    <w:rsid w:val="00026BD8"/>
    <w:pPr>
      <w:numPr>
        <w:ilvl w:val="2"/>
      </w:numPr>
    </w:pPr>
  </w:style>
  <w:style w:type="paragraph" w:customStyle="1" w:styleId="PolicyLevel4">
    <w:name w:val="Policy Level 4"/>
    <w:basedOn w:val="PolicyLevel2"/>
    <w:link w:val="PolicyLevel4Char"/>
    <w:qFormat/>
    <w:rsid w:val="00026BD8"/>
    <w:pPr>
      <w:numPr>
        <w:ilvl w:val="3"/>
      </w:numPr>
    </w:pPr>
  </w:style>
  <w:style w:type="character" w:customStyle="1" w:styleId="PolicyLevel3Char">
    <w:name w:val="Policy Level 3 Char"/>
    <w:basedOn w:val="PolicyLevel2Char"/>
    <w:link w:val="PolicyLevel3"/>
    <w:rsid w:val="00440735"/>
    <w:rPr>
      <w:rFonts w:ascii="Century Gothic" w:hAnsi="Century Gothic"/>
      <w:bCs/>
      <w:sz w:val="24"/>
    </w:rPr>
  </w:style>
  <w:style w:type="paragraph" w:customStyle="1" w:styleId="PolicyLevel5">
    <w:name w:val="Policy Level 5"/>
    <w:basedOn w:val="PolicyLevel4"/>
    <w:link w:val="PolicyLevel5Char"/>
    <w:qFormat/>
    <w:rsid w:val="00026BD8"/>
    <w:pPr>
      <w:numPr>
        <w:ilvl w:val="4"/>
      </w:numPr>
    </w:pPr>
  </w:style>
  <w:style w:type="character" w:customStyle="1" w:styleId="PolicyLevel4Char">
    <w:name w:val="Policy Level 4 Char"/>
    <w:basedOn w:val="PolicyLevel2Char"/>
    <w:link w:val="PolicyLevel4"/>
    <w:rsid w:val="00713A19"/>
    <w:rPr>
      <w:rFonts w:ascii="Century Gothic" w:hAnsi="Century Gothic"/>
      <w:bCs/>
      <w:sz w:val="24"/>
    </w:rPr>
  </w:style>
  <w:style w:type="numbering" w:customStyle="1" w:styleId="ListStyle">
    <w:name w:val="ListStyle"/>
    <w:uiPriority w:val="99"/>
    <w:rsid w:val="00F83832"/>
    <w:pPr>
      <w:numPr>
        <w:numId w:val="12"/>
      </w:numPr>
    </w:pPr>
  </w:style>
  <w:style w:type="character" w:customStyle="1" w:styleId="PolicyLevel5Char">
    <w:name w:val="Policy Level 5 Char"/>
    <w:basedOn w:val="PolicyLevel4Char"/>
    <w:link w:val="PolicyLevel5"/>
    <w:rsid w:val="00713A19"/>
    <w:rPr>
      <w:rFonts w:ascii="Century Gothic" w:hAnsi="Century Gothic"/>
      <w:bCs/>
      <w:sz w:val="24"/>
    </w:rPr>
  </w:style>
  <w:style w:type="paragraph" w:customStyle="1" w:styleId="Title1">
    <w:name w:val="Title 1"/>
    <w:basedOn w:val="Heading1"/>
    <w:link w:val="Title1Char"/>
    <w:autoRedefine/>
    <w:rsid w:val="00282B9A"/>
    <w:pPr>
      <w:numPr>
        <w:numId w:val="0"/>
      </w:numPr>
      <w:spacing w:before="480" w:after="120" w:line="240" w:lineRule="auto"/>
      <w:jc w:val="center"/>
    </w:pPr>
    <w:rPr>
      <w:rFonts w:eastAsia="MS Gothic" w:cs="Arial"/>
      <w:bCs/>
      <w:color w:val="auto"/>
      <w:sz w:val="44"/>
      <w:szCs w:val="44"/>
      <w:lang w:val="en-US"/>
    </w:rPr>
  </w:style>
  <w:style w:type="character" w:customStyle="1" w:styleId="Title1Char">
    <w:name w:val="Title 1 Char"/>
    <w:link w:val="Title1"/>
    <w:rsid w:val="00282B9A"/>
    <w:rPr>
      <w:rFonts w:ascii="Century Gothic" w:eastAsia="MS Gothic" w:hAnsi="Century Gothic" w:cs="Arial"/>
      <w:b/>
      <w:bCs/>
      <w:sz w:val="44"/>
      <w:szCs w:val="44"/>
      <w:lang w:val="en-US"/>
    </w:rPr>
  </w:style>
  <w:style w:type="character" w:customStyle="1" w:styleId="ListParagraphChar">
    <w:name w:val="List Paragraph Char"/>
    <w:basedOn w:val="DefaultParagraphFont"/>
    <w:link w:val="ListParagraph"/>
    <w:uiPriority w:val="34"/>
    <w:rsid w:val="00C13A7C"/>
    <w:rPr>
      <w:rFonts w:ascii="Century Gothic" w:hAnsi="Century Gothic"/>
      <w:sz w:val="24"/>
    </w:rPr>
  </w:style>
  <w:style w:type="character" w:styleId="UnresolvedMention">
    <w:name w:val="Unresolved Mention"/>
    <w:basedOn w:val="DefaultParagraphFont"/>
    <w:uiPriority w:val="99"/>
    <w:semiHidden/>
    <w:unhideWhenUsed/>
    <w:rsid w:val="00BC18DC"/>
    <w:rPr>
      <w:color w:val="605E5C"/>
      <w:shd w:val="clear" w:color="auto" w:fill="E1DFDD"/>
    </w:rPr>
  </w:style>
  <w:style w:type="character" w:styleId="FollowedHyperlink">
    <w:name w:val="FollowedHyperlink"/>
    <w:basedOn w:val="DefaultParagraphFont"/>
    <w:uiPriority w:val="99"/>
    <w:semiHidden/>
    <w:unhideWhenUsed/>
    <w:rsid w:val="00F629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252394">
      <w:bodyDiv w:val="1"/>
      <w:marLeft w:val="0"/>
      <w:marRight w:val="0"/>
      <w:marTop w:val="0"/>
      <w:marBottom w:val="0"/>
      <w:divBdr>
        <w:top w:val="none" w:sz="0" w:space="0" w:color="auto"/>
        <w:left w:val="none" w:sz="0" w:space="0" w:color="auto"/>
        <w:bottom w:val="none" w:sz="0" w:space="0" w:color="auto"/>
        <w:right w:val="none" w:sz="0" w:space="0" w:color="auto"/>
      </w:divBdr>
    </w:div>
    <w:div w:id="1488130300">
      <w:bodyDiv w:val="1"/>
      <w:marLeft w:val="0"/>
      <w:marRight w:val="0"/>
      <w:marTop w:val="0"/>
      <w:marBottom w:val="0"/>
      <w:divBdr>
        <w:top w:val="none" w:sz="0" w:space="0" w:color="auto"/>
        <w:left w:val="none" w:sz="0" w:space="0" w:color="auto"/>
        <w:bottom w:val="none" w:sz="0" w:space="0" w:color="auto"/>
        <w:right w:val="none" w:sz="0" w:space="0" w:color="auto"/>
      </w:divBdr>
    </w:div>
    <w:div w:id="1498575730">
      <w:bodyDiv w:val="1"/>
      <w:marLeft w:val="0"/>
      <w:marRight w:val="0"/>
      <w:marTop w:val="0"/>
      <w:marBottom w:val="0"/>
      <w:divBdr>
        <w:top w:val="none" w:sz="0" w:space="0" w:color="auto"/>
        <w:left w:val="none" w:sz="0" w:space="0" w:color="auto"/>
        <w:bottom w:val="none" w:sz="0" w:space="0" w:color="auto"/>
        <w:right w:val="none" w:sz="0" w:space="0" w:color="auto"/>
      </w:divBdr>
    </w:div>
    <w:div w:id="1825663115">
      <w:bodyDiv w:val="1"/>
      <w:marLeft w:val="0"/>
      <w:marRight w:val="0"/>
      <w:marTop w:val="0"/>
      <w:marBottom w:val="0"/>
      <w:divBdr>
        <w:top w:val="none" w:sz="0" w:space="0" w:color="auto"/>
        <w:left w:val="none" w:sz="0" w:space="0" w:color="auto"/>
        <w:bottom w:val="none" w:sz="0" w:space="0" w:color="auto"/>
        <w:right w:val="none" w:sz="0" w:space="0" w:color="auto"/>
      </w:divBdr>
    </w:div>
    <w:div w:id="1908806119">
      <w:bodyDiv w:val="1"/>
      <w:marLeft w:val="0"/>
      <w:marRight w:val="0"/>
      <w:marTop w:val="0"/>
      <w:marBottom w:val="0"/>
      <w:divBdr>
        <w:top w:val="none" w:sz="0" w:space="0" w:color="auto"/>
        <w:left w:val="none" w:sz="0" w:space="0" w:color="auto"/>
        <w:bottom w:val="none" w:sz="0" w:space="0" w:color="auto"/>
        <w:right w:val="none" w:sz="0" w:space="0" w:color="auto"/>
      </w:divBdr>
    </w:div>
    <w:div w:id="193031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app.jedu.tclhosting.co.uk/secure/information-request/$2y$10$UCxpdQU1m4mmAaFyUJmuyeUtMG5TD9LebcV8o9sDyRLkj5yZFkGqG" TargetMode="External"/><Relationship Id="rId26" Type="http://schemas.openxmlformats.org/officeDocument/2006/relationships/hyperlink" Target="https://www.jedu.co.uk/secure/information-request/$2y$10$DHzspdYA9KaKorxS437U5OzEZxwcFIQ9hO48j8UNaMHj8vGSwEOHa" TargetMode="External"/><Relationship Id="rId21" Type="http://schemas.openxmlformats.org/officeDocument/2006/relationships/hyperlink" Target="https://app.jedu.tclhosting.co.uk/secure/information-request/$2y$10$Wdvdd44RKuiT8fNrjsVmX8pF9Gubwpaykng568IzCN3fAeSjXUh5m" TargetMode="External"/><Relationship Id="rId34" Type="http://schemas.openxmlformats.org/officeDocument/2006/relationships/hyperlink" Target="https://www.judiciumeducation.co.uk/clicktrackredirect?token=d267ba939ffe1447734f7e5537f40fe104dfcf73&amp;link=https%3A%2F%2Fwww.judiciumeducation.co.uk%2Fclicktrackredirect%3Ftoken%3Db51a5706afd1b7384ea073dd6501d60b4587d184%26link%3Dhttp%253A%252F%252Fwww.judiciumeducation.co.uk%252F" TargetMode="Externa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app.jedu.tclhosting.co.uk/secure/information-request/$2y$10$HKgzArTaAUFFr0Vjep4dZOmPY6jLP7CzNdFf0dE3qiEz5V2hRdPTe" TargetMode="External"/><Relationship Id="rId25" Type="http://schemas.openxmlformats.org/officeDocument/2006/relationships/hyperlink" Target="https://www.jedu.co.uk/secure/information-request/$2y$10$CoqUGzYtHGb27D9y2hJBD2Db3wC3lQbZZEA6FOSJBNSqwKmJ5XBJy" TargetMode="External"/><Relationship Id="rId33" Type="http://schemas.openxmlformats.org/officeDocument/2006/relationships/hyperlink" Target="mailto:dataservices@judicium.com" TargetMode="External"/><Relationship Id="rId2" Type="http://schemas.openxmlformats.org/officeDocument/2006/relationships/customXml" Target="../customXml/item2.xml"/><Relationship Id="rId16" Type="http://schemas.openxmlformats.org/officeDocument/2006/relationships/hyperlink" Target="https://app.jedu.tclhosting.co.uk/secure/information-request/$2y$10$Z34VHtR9sariiEX4dMciFu13kKbBIFTFvA2YOULuN33bPstzGHLEu" TargetMode="External"/><Relationship Id="rId20" Type="http://schemas.openxmlformats.org/officeDocument/2006/relationships/hyperlink" Target="https://app.jedu.tclhosting.co.uk/secure/information-request/$2y$10$r55xmdtihRp7RWConm5FnOAHQHQFdkcdC7XP9eTuzLtDIcmTKsqbK" TargetMode="External"/><Relationship Id="rId29" Type="http://schemas.openxmlformats.org/officeDocument/2006/relationships/hyperlink" Target="https://app.jedu.tclhosting.co.uk/secure/information-request/$2y$10$hE8nN7kkee9b9CXap5tc2O0pUqLP7Vk4EzcIyyYmF9870qVMZSq9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jedu.co.uk/secure/information-request/$2y$10$D97TCHhPx8hn5Qxu6R3uze61gLoVvKjwMQSsCBtJbHfenfPtPmSDO" TargetMode="External"/><Relationship Id="rId32" Type="http://schemas.openxmlformats.org/officeDocument/2006/relationships/hyperlink" Target="http://www.ico.org.uk"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app.jedu.tclhosting.co.uk/secure/information-request/$2y$10$DzHrn52bpr56GE8SspYbj97tdqlAYlvpDdnaMaDHJeUCZ1SAIw36m" TargetMode="External"/><Relationship Id="rId23" Type="http://schemas.openxmlformats.org/officeDocument/2006/relationships/hyperlink" Target="https://app.jedu.tclhosting.co.uk/secure/information-request/$2y$10$bo1dwXdkaxiV4oe1Tkk93O7Lgn0XE0G0zPOKyD1wBmTbgKPw41ayC" TargetMode="External"/><Relationship Id="rId28" Type="http://schemas.openxmlformats.org/officeDocument/2006/relationships/hyperlink" Target="https://app.jedu.tclhosting.co.uk/secure/information-request/$2y$10$OeyTp3GwuvhfjSAon4TyQeex3V2MV6EVAJsCpe3a8T0lS7QXBDhse"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app.jedu.tclhosting.co.uk/secure/information-request/$2y$10$qu0Pc6fBPnLlg5f6cf1yw55Mj8YHwvD4jZfpsnLfkWxTPr5NStXxm" TargetMode="External"/><Relationship Id="rId31" Type="http://schemas.openxmlformats.org/officeDocument/2006/relationships/hyperlink" Target="mailto:dataservices@judicium.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pp.jedu.tclhosting.co.uk/secure/information-request/$2y$10$0wQdxzOOGDvP5adq0h5BPuOxCnHILAsDZniqxHob9NjJ0DTgo0XR6" TargetMode="External"/><Relationship Id="rId22" Type="http://schemas.openxmlformats.org/officeDocument/2006/relationships/hyperlink" Target="https://app.jedu.tclhosting.co.uk/secure/information-request/$2y$10$Frbok0hGeH38QWP0zFQX0uzhidjCl4ywYbtHlduN0lz6fpzaHEAPq" TargetMode="External"/><Relationship Id="rId27" Type="http://schemas.openxmlformats.org/officeDocument/2006/relationships/hyperlink" Target="https://www.jedu.co.uk/secure/information-request/$2y$10$p68M4Vca5u2FdOxpsO4q88KsNy8A6IGClQTSa1GTaHJw2YWtFSZRy" TargetMode="External"/><Relationship Id="rId30" Type="http://schemas.openxmlformats.org/officeDocument/2006/relationships/hyperlink" Target="mailto:z.allcott@thrive.ac" TargetMode="External"/><Relationship Id="rId35" Type="http://schemas.openxmlformats.org/officeDocument/2006/relationships/header" Target="header1.xml"/><Relationship Id="rId8" Type="http://schemas.openxmlformats.org/officeDocument/2006/relationships/settings" Target="settings.xml"/><Relationship Id="rId3"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eAllcott\OneDrive%20-%20Thrive%20Education%20Partnership\Documents%20-%20Thrive%20Policies\Thrive%20Education%20Partnership\Policy%20(Thriv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30bd344b-0889-4533-acbc-0676ad904818">CHQSV24K64ZZ-1871485229-200</_dlc_DocId>
    <_dlc_DocIdUrl xmlns="30bd344b-0889-4533-acbc-0676ad904818">
      <Url>https://thriveeducationpartnership.sharepoint.com/sites/ThrivePolicies/_layouts/15/DocIdRedir.aspx?ID=CHQSV24K64ZZ-1871485229-200</Url>
      <Description>CHQSV24K64ZZ-1871485229-200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D82B3DAC314E8141B3CA6729D8E79FB5" ma:contentTypeVersion="8" ma:contentTypeDescription="Create a new document." ma:contentTypeScope="" ma:versionID="ca4ffff7471624f72fcfe6a8e8f1b78e">
  <xsd:schema xmlns:xsd="http://www.w3.org/2001/XMLSchema" xmlns:xs="http://www.w3.org/2001/XMLSchema" xmlns:p="http://schemas.microsoft.com/office/2006/metadata/properties" xmlns:ns2="30bd344b-0889-4533-acbc-0676ad904818" xmlns:ns3="fd29f531-fd35-43d4-aa53-98f2c94da9d2" targetNamespace="http://schemas.microsoft.com/office/2006/metadata/properties" ma:root="true" ma:fieldsID="c40b408f3697f7360792158a4cb083d9" ns2:_="" ns3:_="">
    <xsd:import namespace="30bd344b-0889-4533-acbc-0676ad904818"/>
    <xsd:import namespace="fd29f531-fd35-43d4-aa53-98f2c94da9d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d344b-0889-4533-acbc-0676ad90481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29f531-fd35-43d4-aa53-98f2c94da9d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E82A2A-FA7D-4044-8FBB-BDA7AAB0C59B}">
  <ds:schemaRefs>
    <ds:schemaRef ds:uri="http://schemas.microsoft.com/office/2006/metadata/properties"/>
    <ds:schemaRef ds:uri="http://schemas.microsoft.com/office/infopath/2007/PartnerControls"/>
    <ds:schemaRef ds:uri="30bd344b-0889-4533-acbc-0676ad904818"/>
  </ds:schemaRefs>
</ds:datastoreItem>
</file>

<file path=customXml/itemProps2.xml><?xml version="1.0" encoding="utf-8"?>
<ds:datastoreItem xmlns:ds="http://schemas.openxmlformats.org/officeDocument/2006/customXml" ds:itemID="{00222923-D4D9-41FB-BD4D-1F6203A4C41E}">
  <ds:schemaRefs>
    <ds:schemaRef ds:uri="http://schemas.microsoft.com/sharepoint/v3/contenttype/forms"/>
  </ds:schemaRefs>
</ds:datastoreItem>
</file>

<file path=customXml/itemProps3.xml><?xml version="1.0" encoding="utf-8"?>
<ds:datastoreItem xmlns:ds="http://schemas.openxmlformats.org/officeDocument/2006/customXml" ds:itemID="{FA0D8B87-C4D8-400D-9171-CBFDF2CC0AAC}">
  <ds:schemaRefs>
    <ds:schemaRef ds:uri="http://schemas.microsoft.com/sharepoint/events"/>
  </ds:schemaRefs>
</ds:datastoreItem>
</file>

<file path=customXml/itemProps4.xml><?xml version="1.0" encoding="utf-8"?>
<ds:datastoreItem xmlns:ds="http://schemas.openxmlformats.org/officeDocument/2006/customXml" ds:itemID="{DA81FED3-25C4-4088-8BD8-AC3977074865}">
  <ds:schemaRefs>
    <ds:schemaRef ds:uri="http://schemas.openxmlformats.org/officeDocument/2006/bibliography"/>
  </ds:schemaRefs>
</ds:datastoreItem>
</file>

<file path=customXml/itemProps5.xml><?xml version="1.0" encoding="utf-8"?>
<ds:datastoreItem xmlns:ds="http://schemas.openxmlformats.org/officeDocument/2006/customXml" ds:itemID="{BB7805E3-D317-4A91-9D90-FB91625EC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d344b-0889-4533-acbc-0676ad904818"/>
    <ds:schemaRef ds:uri="fd29f531-fd35-43d4-aa53-98f2c94d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Policy (Thrive)</Template>
  <TotalTime>37</TotalTime>
  <Pages>8</Pages>
  <Words>1539</Words>
  <Characters>8481</Characters>
  <Application>Microsoft Office Word</Application>
  <DocSecurity>0</DocSecurity>
  <Lines>1060</Lines>
  <Paragraphs>715</Paragraphs>
  <ScaleCrop>false</ScaleCrop>
  <HeadingPairs>
    <vt:vector size="2" baseType="variant">
      <vt:variant>
        <vt:lpstr>Title</vt:lpstr>
      </vt:variant>
      <vt:variant>
        <vt:i4>1</vt:i4>
      </vt:variant>
    </vt:vector>
  </HeadingPairs>
  <TitlesOfParts>
    <vt:vector size="1" baseType="lpstr">
      <vt:lpstr/>
    </vt:vector>
  </TitlesOfParts>
  <Company>Calthorpe School</Company>
  <LinksUpToDate>false</LinksUpToDate>
  <CharactersWithSpaces>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Allcott</dc:creator>
  <cp:keywords/>
  <dc:description/>
  <cp:lastModifiedBy>Zoe Allcott</cp:lastModifiedBy>
  <cp:revision>42</cp:revision>
  <cp:lastPrinted>2026-01-05T13:37:00Z</cp:lastPrinted>
  <dcterms:created xsi:type="dcterms:W3CDTF">2022-01-18T17:48:00Z</dcterms:created>
  <dcterms:modified xsi:type="dcterms:W3CDTF">2026-02-05T17:30:00Z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0x010100D82B3DAC314E8141B3CA6729D8E79FB5</vt:lpwstr>
  </property>
  <property fmtid="{D5CDD505-2E9C-101B-9397-08002B2CF9AE}" pid="3" name="_dlc_DocIdItemGuid">
    <vt:lpwstr>83037783-7573-4974-958f-6e09959898ce</vt:lpwstr>
  </property>
</Properties>
</file>